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4C47" w14:textId="1B305E62" w:rsidR="00EE0752" w:rsidRPr="00C2105A" w:rsidRDefault="00000000" w:rsidP="00CE7191">
      <w:pPr>
        <w:pStyle w:val="Podnadpis"/>
      </w:pPr>
      <w:sdt>
        <w:sdtPr>
          <w:alias w:val="Category"/>
          <w:tag w:val="Category"/>
          <w:id w:val="824708363"/>
          <w:lock w:val="sdtLocked"/>
          <w:placeholder>
            <w:docPart w:val="BE20876F276B4904ADED9FCE3724622A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4E0B4A">
            <w:t>Master</w:t>
          </w:r>
          <w:r w:rsidR="007477A4" w:rsidRPr="00C2105A">
            <w:t xml:space="preserve"> </w:t>
          </w:r>
          <w:r w:rsidR="007E5CB9" w:rsidRPr="00C2105A">
            <w:t>T</w:t>
          </w:r>
          <w:r w:rsidR="007477A4" w:rsidRPr="00C2105A">
            <w:t>hesis</w:t>
          </w:r>
        </w:sdtContent>
      </w:sdt>
    </w:p>
    <w:sdt>
      <w:sdtPr>
        <w:alias w:val="Title"/>
        <w:tag w:val="Title"/>
        <w:id w:val="822936949"/>
        <w:lock w:val="sdtLocked"/>
        <w:placeholder>
          <w:docPart w:val="53CB813815E34914814C2F07C98C620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7F7D2F35" w14:textId="3157CB93" w:rsidR="008B3990" w:rsidRPr="00C2105A" w:rsidRDefault="000A7B20" w:rsidP="00FC50F3">
          <w:pPr>
            <w:pStyle w:val="Nzev"/>
            <w:rPr>
              <w:rStyle w:val="NzevChar"/>
              <w:b/>
              <w:lang w:val="en-GB"/>
            </w:rPr>
          </w:pPr>
          <w:r w:rsidRPr="00621203">
            <w:t>{</w:t>
          </w:r>
          <w:r w:rsidR="00854F32" w:rsidRPr="00621203">
            <w:t>Title</w:t>
          </w:r>
          <w:r w:rsidRPr="00621203">
            <w:t>}</w:t>
          </w:r>
        </w:p>
      </w:sdtContent>
    </w:sdt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3E2C0F" w:rsidRPr="00C2105A" w14:paraId="7E0B45E6" w14:textId="77777777" w:rsidTr="00F86880">
        <w:tc>
          <w:tcPr>
            <w:tcW w:w="2000" w:type="pct"/>
          </w:tcPr>
          <w:p w14:paraId="00890848" w14:textId="077A2A79" w:rsidR="003E2C0F" w:rsidRPr="00C2105A" w:rsidRDefault="00A70463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</w:t>
            </w:r>
            <w:r w:rsidRPr="00C2105A">
              <w:rPr>
                <w:rStyle w:val="Zdraznn"/>
                <w:i/>
              </w:rPr>
              <w:t>tudy programme</w:t>
            </w:r>
            <w:r w:rsidR="003E2C0F" w:rsidRPr="00C2105A">
              <w:rPr>
                <w:rStyle w:val="Zdraznn"/>
                <w:i/>
                <w:iCs w:val="0"/>
              </w:rPr>
              <w:t>:</w:t>
            </w:r>
          </w:p>
        </w:tc>
        <w:tc>
          <w:tcPr>
            <w:tcW w:w="3000" w:type="pct"/>
          </w:tcPr>
          <w:p w14:paraId="240F67BB" w14:textId="33373BDF" w:rsidR="003E2C0F" w:rsidRPr="00C2105A" w:rsidRDefault="00000000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tudy programme"/>
                <w:tag w:val="Study programme"/>
                <w:id w:val="-1774393425"/>
                <w:lock w:val="sdtLocked"/>
                <w:placeholder>
                  <w:docPart w:val="873F2A04188442C5BB1C45DBFEF1202F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r w:rsidR="004864C1" w:rsidRPr="00C2105A">
                  <w:rPr>
                    <w:rStyle w:val="Zdraznn"/>
                  </w:rPr>
                  <w:t>{</w:t>
                </w:r>
                <w:r w:rsidR="009813B0" w:rsidRPr="00C2105A">
                  <w:rPr>
                    <w:rStyle w:val="Zdraznn"/>
                  </w:rPr>
                  <w:t>Study programme</w:t>
                </w:r>
                <w:r w:rsidR="004864C1" w:rsidRPr="00C2105A">
                  <w:rPr>
                    <w:rStyle w:val="Zdraznn"/>
                  </w:rPr>
                  <w:t>}</w:t>
                </w:r>
              </w:sdtContent>
            </w:sdt>
          </w:p>
        </w:tc>
      </w:tr>
      <w:tr w:rsidR="003E2C0F" w:rsidRPr="00C2105A" w14:paraId="50DED24F" w14:textId="77777777" w:rsidTr="00F86880">
        <w:tc>
          <w:tcPr>
            <w:tcW w:w="2000" w:type="pct"/>
          </w:tcPr>
          <w:p w14:paraId="11859383" w14:textId="0988C0A8" w:rsidR="006B3E55" w:rsidRPr="00C2105A" w:rsidRDefault="006A1FD6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Study branch:</w:t>
            </w:r>
          </w:p>
        </w:tc>
        <w:sdt>
          <w:sdtPr>
            <w:rPr>
              <w:rStyle w:val="Zdraznn"/>
            </w:rPr>
            <w:alias w:val="Study branch"/>
            <w:tag w:val="Study branch"/>
            <w:id w:val="-1813089930"/>
            <w:placeholder>
              <w:docPart w:val="B1FC0B6760A5442AAC6D246DD7B7BC8F"/>
            </w:placeholder>
            <w:dataBinding w:xpath="/ns0:EnhancedDocProps[1]/ns0:Study_branch[1]" w:storeItemID="{1B79F808-3321-4933-BB9A-8AE304D51598}"/>
            <w:text/>
          </w:sdtPr>
          <w:sdtContent>
            <w:tc>
              <w:tcPr>
                <w:tcW w:w="3000" w:type="pct"/>
              </w:tcPr>
              <w:p w14:paraId="4C78C9B4" w14:textId="6CABFF53" w:rsidR="003E2C0F" w:rsidRPr="00C2105A" w:rsidRDefault="00603D0F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{Delete</w:t>
                </w:r>
                <w:r w:rsidR="00414EE8">
                  <w:rPr>
                    <w:rStyle w:val="Zdraznn"/>
                  </w:rPr>
                  <w:t xml:space="preserve"> row</w:t>
                </w:r>
                <w:r>
                  <w:rPr>
                    <w:rStyle w:val="Zdraznn"/>
                  </w:rPr>
                  <w:t xml:space="preserve"> if not listed}</w:t>
                </w:r>
              </w:p>
            </w:tc>
          </w:sdtContent>
        </w:sdt>
      </w:tr>
      <w:tr w:rsidR="00F01E4B" w:rsidRPr="00C2105A" w14:paraId="7B89CCBB" w14:textId="77777777" w:rsidTr="00F86880">
        <w:tc>
          <w:tcPr>
            <w:tcW w:w="2000" w:type="pct"/>
          </w:tcPr>
          <w:p w14:paraId="0F370B53" w14:textId="494C12DE" w:rsidR="00F01E4B" w:rsidRPr="00C2105A" w:rsidRDefault="00F01E4B" w:rsidP="00F01E4B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A</w:t>
            </w:r>
            <w:r w:rsidRPr="00C2105A">
              <w:rPr>
                <w:rStyle w:val="Zdraznn"/>
                <w:i/>
              </w:rPr>
              <w:t>uthor</w:t>
            </w:r>
            <w:r w:rsidRPr="00C2105A">
              <w:rPr>
                <w:rStyle w:val="Zdraznn"/>
                <w:i/>
                <w:iCs w:val="0"/>
              </w:rPr>
              <w:t>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hor"/>
              <w:tag w:val="Author"/>
              <w:id w:val="-387180679"/>
              <w:lock w:val="sdtLocked"/>
              <w:placeholder>
                <w:docPart w:val="269646A67F2C416D88DE61C772C1B43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4DBA34D6" w14:textId="464294D9" w:rsidR="00F01E4B" w:rsidRPr="00C2105A" w:rsidRDefault="00F01E4B" w:rsidP="00F01E4B">
                <w:pPr>
                  <w:rPr>
                    <w:rStyle w:val="Zdraznn"/>
                  </w:rPr>
                </w:pPr>
                <w:r w:rsidRPr="00C2105A">
                  <w:rPr>
                    <w:rStyle w:val="Zdraznnintenzivn"/>
                  </w:rPr>
                  <w:t>{Aut</w:t>
                </w:r>
                <w:r w:rsidR="00CF3B5E" w:rsidRPr="00C2105A">
                  <w:rPr>
                    <w:rStyle w:val="Zdraznnintenzivn"/>
                  </w:rPr>
                  <w:t>h</w:t>
                </w:r>
                <w:r w:rsidRPr="00C2105A">
                  <w:rPr>
                    <w:rStyle w:val="Zdraznnintenzivn"/>
                  </w:rPr>
                  <w:t>or}</w:t>
                </w:r>
              </w:p>
            </w:sdtContent>
          </w:sdt>
        </w:tc>
      </w:tr>
      <w:tr w:rsidR="00F01E4B" w:rsidRPr="00C2105A" w14:paraId="0085C9E2" w14:textId="77777777" w:rsidTr="00F86880">
        <w:tc>
          <w:tcPr>
            <w:tcW w:w="2000" w:type="pct"/>
          </w:tcPr>
          <w:p w14:paraId="70801DB6" w14:textId="1057C82F" w:rsidR="00F01E4B" w:rsidRPr="00C2105A" w:rsidRDefault="00F01E4B" w:rsidP="00F01E4B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</w:t>
            </w:r>
            <w:r w:rsidRPr="00C2105A">
              <w:rPr>
                <w:rStyle w:val="Zdraznn"/>
                <w:i/>
              </w:rPr>
              <w:t>upervisor</w:t>
            </w:r>
            <w:r w:rsidRPr="00C2105A">
              <w:rPr>
                <w:rStyle w:val="Zdraznn"/>
                <w:i/>
                <w:iCs w:val="0"/>
              </w:rPr>
              <w:t>:</w:t>
            </w:r>
          </w:p>
        </w:tc>
        <w:tc>
          <w:tcPr>
            <w:tcW w:w="3000" w:type="pct"/>
            <w:vMerge w:val="restart"/>
          </w:tcPr>
          <w:p w14:paraId="2C12F93C" w14:textId="23FEEE55" w:rsidR="00F01E4B" w:rsidRPr="00C2105A" w:rsidRDefault="00000000" w:rsidP="00F01E4B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Supervisor"/>
                <w:tag w:val="Supervisor"/>
                <w:id w:val="-2089843050"/>
                <w:lock w:val="sdtLocked"/>
                <w:placeholder>
                  <w:docPart w:val="58B9E2CCD4CB4E2083B73ABD298901B1"/>
                </w:placeholder>
                <w:dataBinding w:prefixMappings="xmlns:ns0='http://schemas.openxmlformats.org/officeDocument/2006/extended-properties' " w:xpath="/ns0:Properties[1]/ns0:Manager[1]" w:storeItemID="{6668398D-A668-4E3E-A5EB-62B293D839F1}"/>
                <w:text/>
              </w:sdtPr>
              <w:sdtContent>
                <w:r w:rsidR="003D6246">
                  <w:rPr>
                    <w:rStyle w:val="Zdraznn"/>
                  </w:rPr>
                  <w:t>{Supervisor}</w:t>
                </w:r>
              </w:sdtContent>
            </w:sdt>
          </w:p>
          <w:sdt>
            <w:sdtPr>
              <w:rPr>
                <w:rStyle w:val="Zdraznn"/>
              </w:rPr>
              <w:alias w:val="Department"/>
              <w:tag w:val="Department"/>
              <w:id w:val="708833637"/>
              <w:lock w:val="sdtLocked"/>
              <w:placeholder>
                <w:docPart w:val="9055C9A58306461E9EF05DF41BCC15B9"/>
              </w:placeholder>
              <w:dataBinding w:xpath="/ns0:EnhancedDocProps[1]/ns0:Department[1]" w:storeItemID="{1B79F808-3321-4933-BB9A-8AE304D51598}"/>
              <w:text/>
            </w:sdtPr>
            <w:sdtContent>
              <w:p w14:paraId="7E00D203" w14:textId="40D6A08E" w:rsidR="00F01E4B" w:rsidRPr="00C2105A" w:rsidRDefault="00E20C58" w:rsidP="00F01E4B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{Department}</w:t>
                </w:r>
              </w:p>
            </w:sdtContent>
          </w:sdt>
        </w:tc>
      </w:tr>
      <w:tr w:rsidR="00F01E4B" w:rsidRPr="00C2105A" w14:paraId="75D89D85" w14:textId="77777777" w:rsidTr="00F86880">
        <w:tc>
          <w:tcPr>
            <w:tcW w:w="2000" w:type="pct"/>
          </w:tcPr>
          <w:p w14:paraId="279EA245" w14:textId="77777777" w:rsidR="00F01E4B" w:rsidRPr="00C2105A" w:rsidRDefault="00F01E4B" w:rsidP="00F01E4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  <w:vMerge/>
          </w:tcPr>
          <w:p w14:paraId="0BC3E944" w14:textId="77777777" w:rsidR="00F01E4B" w:rsidRPr="00C2105A" w:rsidRDefault="00F01E4B" w:rsidP="00F01E4B">
            <w:pPr>
              <w:rPr>
                <w:rStyle w:val="Zdraznn"/>
              </w:rPr>
            </w:pPr>
          </w:p>
        </w:tc>
      </w:tr>
      <w:tr w:rsidR="00F01E4B" w:rsidRPr="00C2105A" w14:paraId="46EE587C" w14:textId="77777777" w:rsidTr="00F86880">
        <w:tc>
          <w:tcPr>
            <w:tcW w:w="2000" w:type="pct"/>
          </w:tcPr>
          <w:p w14:paraId="121FE846" w14:textId="77777777" w:rsidR="00F01E4B" w:rsidRPr="00C2105A" w:rsidRDefault="00F01E4B" w:rsidP="00F01E4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6D1E8557" w14:textId="4BE92E54" w:rsidR="00F01E4B" w:rsidRPr="00C2105A" w:rsidRDefault="00F01E4B" w:rsidP="00F01E4B">
            <w:pPr>
              <w:rPr>
                <w:rStyle w:val="Zdraznn"/>
              </w:rPr>
            </w:pPr>
          </w:p>
        </w:tc>
      </w:tr>
      <w:tr w:rsidR="00F01E4B" w:rsidRPr="00C2105A" w14:paraId="4B9B6287" w14:textId="77777777" w:rsidTr="00F86880">
        <w:tc>
          <w:tcPr>
            <w:tcW w:w="2000" w:type="pct"/>
          </w:tcPr>
          <w:p w14:paraId="548227AE" w14:textId="77777777" w:rsidR="00F01E4B" w:rsidRPr="00C2105A" w:rsidRDefault="00F01E4B" w:rsidP="00F01E4B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3000" w:type="pct"/>
          </w:tcPr>
          <w:p w14:paraId="2039270A" w14:textId="69415515" w:rsidR="00F01E4B" w:rsidRPr="00C2105A" w:rsidRDefault="00F01E4B" w:rsidP="00F01E4B">
            <w:pPr>
              <w:rPr>
                <w:rStyle w:val="Zdraznn"/>
              </w:rPr>
            </w:pPr>
            <w:r w:rsidRPr="00C2105A">
              <w:rPr>
                <w:rStyle w:val="Zdraznn"/>
              </w:rPr>
              <w:t xml:space="preserve">Liberec </w:t>
            </w:r>
            <w:sdt>
              <w:sdtPr>
                <w:rPr>
                  <w:rStyle w:val="Zdraznn"/>
                </w:rPr>
                <w:alias w:val="Date of assignment"/>
                <w:tag w:val="Date of assignment"/>
                <w:id w:val="1394310076"/>
                <w:lock w:val="sdtLocked"/>
                <w:placeholder>
                  <w:docPart w:val="A83AE6A59F6543DF9EE3244002981654"/>
                </w:placeholder>
                <w:dataBinding w:xpath="/ns0:EnhancedDocProps[1]/ns0:Date_of_assignment[1]" w:storeItemID="{1B79F808-3321-4933-BB9A-8AE304D51598}"/>
                <w:date>
                  <w:dateFormat w:val="yyyy"/>
                  <w:lid w:val="en-US"/>
                  <w:storeMappedDataAs w:val="dateTime"/>
                  <w:calendar w:val="gregorian"/>
                </w:date>
              </w:sdtPr>
              <w:sdtContent>
                <w:r w:rsidR="00A5328C">
                  <w:rPr>
                    <w:rStyle w:val="Zdraznn"/>
                    <w:lang w:val="en-US"/>
                  </w:rPr>
                  <w:t>{Date of assignment}</w:t>
                </w:r>
              </w:sdtContent>
            </w:sdt>
          </w:p>
        </w:tc>
      </w:tr>
    </w:tbl>
    <w:p w14:paraId="40C56CE1" w14:textId="77777777" w:rsidR="003B107A" w:rsidRPr="00C2105A" w:rsidRDefault="003B107A" w:rsidP="00CE7191">
      <w:pPr>
        <w:sectPr w:rsidR="003B107A" w:rsidRPr="00C2105A" w:rsidSect="00E00566">
          <w:headerReference w:type="even" r:id="rId11"/>
          <w:headerReference w:type="default" r:id="rId12"/>
          <w:pgSz w:w="11906" w:h="16838"/>
          <w:pgMar w:top="11907" w:right="1418" w:bottom="1134" w:left="1418" w:header="709" w:footer="709" w:gutter="0"/>
          <w:cols w:space="708"/>
          <w:docGrid w:linePitch="360"/>
        </w:sectPr>
      </w:pPr>
    </w:p>
    <w:p w14:paraId="70EED9CA" w14:textId="34E3B823" w:rsidR="007C4050" w:rsidRPr="00C2105A" w:rsidRDefault="004E0B4A" w:rsidP="00CE7191">
      <w:pPr>
        <w:pStyle w:val="Podnadpis"/>
      </w:pPr>
      <w:r>
        <w:lastRenderedPageBreak/>
        <w:t>Master</w:t>
      </w:r>
      <w:r w:rsidR="006F3F03" w:rsidRPr="00C2105A">
        <w:t xml:space="preserve"> Thesis Assignment</w:t>
      </w:r>
      <w:r w:rsidR="00AC3AAA" w:rsidRPr="00C2105A">
        <w:t xml:space="preserve"> Form</w:t>
      </w:r>
    </w:p>
    <w:p w14:paraId="1626035C" w14:textId="274BA3D4" w:rsidR="001D7B0F" w:rsidRPr="00C2105A" w:rsidRDefault="00000000" w:rsidP="005B5DA4">
      <w:pPr>
        <w:pStyle w:val="Nzev"/>
        <w:rPr>
          <w:lang w:val="en-GB"/>
        </w:rPr>
      </w:pPr>
      <w:sdt>
        <w:sdtPr>
          <w:rPr>
            <w:lang w:val="en-GB"/>
          </w:rPr>
          <w:alias w:val="Title"/>
          <w:tag w:val="Title"/>
          <w:id w:val="1629977866"/>
          <w:lock w:val="sdtLocked"/>
          <w:placeholder>
            <w:docPart w:val="8EF89EBDF89747F1A2E4564859A980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 w:multiLine="1"/>
        </w:sdtPr>
        <w:sdtContent>
          <w:r w:rsidR="00854F32" w:rsidRPr="00C2105A">
            <w:rPr>
              <w:lang w:val="en-GB"/>
            </w:rPr>
            <w:t>{Title}</w:t>
          </w:r>
        </w:sdtContent>
      </w:sdt>
      <w:r w:rsidR="001D7B0F" w:rsidRPr="00C2105A">
        <w:rPr>
          <w:lang w:val="en-GB"/>
        </w:rPr>
        <w:t xml:space="preserve">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F96E37" w:rsidRPr="00C2105A" w14:paraId="6B303B90" w14:textId="77777777" w:rsidTr="00F86880">
        <w:tc>
          <w:tcPr>
            <w:tcW w:w="2000" w:type="pct"/>
          </w:tcPr>
          <w:p w14:paraId="4B5BA654" w14:textId="262C00CC" w:rsidR="00F96E37" w:rsidRPr="00C2105A" w:rsidRDefault="001C2319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N</w:t>
            </w:r>
            <w:r w:rsidRPr="00C2105A">
              <w:rPr>
                <w:rStyle w:val="Zdraznn"/>
                <w:i/>
              </w:rPr>
              <w:t>ame and surname:</w:t>
            </w:r>
          </w:p>
        </w:tc>
        <w:tc>
          <w:tcPr>
            <w:tcW w:w="3000" w:type="pct"/>
          </w:tcPr>
          <w:sdt>
            <w:sdtPr>
              <w:rPr>
                <w:rStyle w:val="Zdraznnintenzivn"/>
              </w:rPr>
              <w:alias w:val="Author"/>
              <w:tag w:val="Author"/>
              <w:id w:val="247865262"/>
              <w:lock w:val="sdtLocked"/>
              <w:placeholder>
                <w:docPart w:val="C88F3A9A6888465890C6A79D6D450355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1608D06A" w14:textId="7339FC80" w:rsidR="00F96E37" w:rsidRPr="00C2105A" w:rsidRDefault="00CF3B5E" w:rsidP="00CE7191">
                <w:pPr>
                  <w:rPr>
                    <w:rStyle w:val="Zdraznnintenzivn"/>
                  </w:rPr>
                </w:pPr>
                <w:r w:rsidRPr="00C2105A">
                  <w:rPr>
                    <w:rStyle w:val="Zdraznnintenzivn"/>
                  </w:rPr>
                  <w:t>{Author}</w:t>
                </w:r>
              </w:p>
            </w:sdtContent>
          </w:sdt>
        </w:tc>
      </w:tr>
      <w:tr w:rsidR="00F96E37" w:rsidRPr="00C2105A" w14:paraId="605ED3A9" w14:textId="77777777" w:rsidTr="00F86880">
        <w:tc>
          <w:tcPr>
            <w:tcW w:w="2000" w:type="pct"/>
          </w:tcPr>
          <w:p w14:paraId="3469E0F9" w14:textId="67031663" w:rsidR="00F96E37" w:rsidRPr="00C2105A" w:rsidRDefault="0042383E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Identification number</w:t>
            </w:r>
            <w:r w:rsidR="00012A2E" w:rsidRPr="00C2105A">
              <w:rPr>
                <w:rStyle w:val="Zdraznn"/>
                <w:i/>
                <w:iCs w:val="0"/>
              </w:rPr>
              <w:t>:</w:t>
            </w:r>
          </w:p>
        </w:tc>
        <w:sdt>
          <w:sdtPr>
            <w:rPr>
              <w:rStyle w:val="Zdraznn"/>
            </w:rPr>
            <w:alias w:val="Identification number"/>
            <w:tag w:val="Identification number"/>
            <w:id w:val="686796265"/>
            <w:lock w:val="sdtLocked"/>
            <w:placeholder>
              <w:docPart w:val="8532FF0B22B347C9AFED82B6BA0C544A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3000" w:type="pct"/>
              </w:tcPr>
              <w:p w14:paraId="5CE88C65" w14:textId="472E1B7D" w:rsidR="00F96E37" w:rsidRPr="00C2105A" w:rsidRDefault="005B4FB7" w:rsidP="00CE7191">
                <w:pPr>
                  <w:rPr>
                    <w:rStyle w:val="Zdraznn"/>
                  </w:rPr>
                </w:pPr>
                <w:r w:rsidRPr="00C2105A">
                  <w:rPr>
                    <w:rStyle w:val="Zdraznn"/>
                  </w:rPr>
                  <w:t>{</w:t>
                </w:r>
                <w:r w:rsidR="00112A6E" w:rsidRPr="00C2105A">
                  <w:rPr>
                    <w:rStyle w:val="Zdraznn"/>
                  </w:rPr>
                  <w:t>Identification number</w:t>
                </w:r>
                <w:r w:rsidRPr="00C2105A">
                  <w:rPr>
                    <w:rStyle w:val="Zdraznn"/>
                  </w:rPr>
                  <w:t>}</w:t>
                </w:r>
              </w:p>
            </w:tc>
          </w:sdtContent>
        </w:sdt>
      </w:tr>
      <w:tr w:rsidR="00F96E37" w:rsidRPr="00C2105A" w14:paraId="52E95913" w14:textId="77777777" w:rsidTr="00F86880">
        <w:tc>
          <w:tcPr>
            <w:tcW w:w="2000" w:type="pct"/>
          </w:tcPr>
          <w:p w14:paraId="30EAD37C" w14:textId="2C5ABACC" w:rsidR="00F96E37" w:rsidRPr="00C2105A" w:rsidRDefault="00CF74BD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Study programme:</w:t>
            </w:r>
          </w:p>
        </w:tc>
        <w:sdt>
          <w:sdtPr>
            <w:rPr>
              <w:rStyle w:val="Zdraznn"/>
            </w:rPr>
            <w:alias w:val="Study programme"/>
            <w:tag w:val="Study programme"/>
            <w:id w:val="-1835440922"/>
            <w:lock w:val="sdtLocked"/>
            <w:placeholder>
              <w:docPart w:val="60C8CCEB88224CE3A8FE503C1AC82818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3000" w:type="pct"/>
              </w:tcPr>
              <w:p w14:paraId="3BC014C3" w14:textId="57E7278F" w:rsidR="00F96E37" w:rsidRPr="00C2105A" w:rsidRDefault="009813B0" w:rsidP="00CE7191">
                <w:pPr>
                  <w:rPr>
                    <w:rStyle w:val="Zdraznn"/>
                  </w:rPr>
                </w:pPr>
                <w:r w:rsidRPr="00C2105A">
                  <w:rPr>
                    <w:rStyle w:val="Zdraznn"/>
                  </w:rPr>
                  <w:t>{Study programme}</w:t>
                </w:r>
              </w:p>
            </w:tc>
          </w:sdtContent>
        </w:sdt>
      </w:tr>
      <w:tr w:rsidR="00141D73" w:rsidRPr="00C2105A" w14:paraId="3D8F5C1A" w14:textId="77777777" w:rsidTr="00F86880">
        <w:tc>
          <w:tcPr>
            <w:tcW w:w="2000" w:type="pct"/>
          </w:tcPr>
          <w:p w14:paraId="7A1C682A" w14:textId="41F8161D" w:rsidR="00141D73" w:rsidRPr="00C2105A" w:rsidRDefault="009632C7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Study branch (specialization):</w:t>
            </w:r>
          </w:p>
        </w:tc>
        <w:sdt>
          <w:sdtPr>
            <w:rPr>
              <w:rStyle w:val="Zdraznn"/>
            </w:rPr>
            <w:alias w:val="Study branch"/>
            <w:tag w:val="Study branch"/>
            <w:id w:val="844836313"/>
            <w:placeholder>
              <w:docPart w:val="CBEAB73DF8824F379DBAD6DD4D32CADA"/>
            </w:placeholder>
            <w:dataBinding w:xpath="/ns0:EnhancedDocProps[1]/ns0:Study_branch[1]" w:storeItemID="{1B79F808-3321-4933-BB9A-8AE304D51598}"/>
            <w:text/>
          </w:sdtPr>
          <w:sdtContent>
            <w:tc>
              <w:tcPr>
                <w:tcW w:w="3000" w:type="pct"/>
              </w:tcPr>
              <w:p w14:paraId="2ED5078C" w14:textId="45AE8531" w:rsidR="00141D73" w:rsidRPr="00C2105A" w:rsidRDefault="00414EE8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{Delete row if not listed}</w:t>
                </w:r>
              </w:p>
            </w:tc>
          </w:sdtContent>
        </w:sdt>
      </w:tr>
      <w:tr w:rsidR="00F96E37" w:rsidRPr="00C2105A" w14:paraId="4367E37D" w14:textId="77777777" w:rsidTr="00F86880">
        <w:tc>
          <w:tcPr>
            <w:tcW w:w="2000" w:type="pct"/>
          </w:tcPr>
          <w:p w14:paraId="5D0B1EBE" w14:textId="17D2A530" w:rsidR="00F96E37" w:rsidRPr="00C2105A" w:rsidRDefault="009133DA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Assigning department:</w:t>
            </w:r>
          </w:p>
        </w:tc>
        <w:sdt>
          <w:sdtPr>
            <w:rPr>
              <w:rStyle w:val="Zdraznn"/>
            </w:rPr>
            <w:alias w:val="Department"/>
            <w:tag w:val="Department"/>
            <w:id w:val="-1809318729"/>
            <w:lock w:val="sdtLocked"/>
            <w:placeholder>
              <w:docPart w:val="6359218F5C3A4F8A933055029927C40E"/>
            </w:placeholder>
            <w:dataBinding w:xpath="/ns0:EnhancedDocProps[1]/ns0:Department[1]" w:storeItemID="{1B79F808-3321-4933-BB9A-8AE304D51598}"/>
            <w:text/>
          </w:sdtPr>
          <w:sdtContent>
            <w:tc>
              <w:tcPr>
                <w:tcW w:w="3000" w:type="pct"/>
              </w:tcPr>
              <w:p w14:paraId="0EA74DFF" w14:textId="44CD729C" w:rsidR="00F96E37" w:rsidRPr="00C2105A" w:rsidRDefault="00E20C58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{Department}</w:t>
                </w:r>
              </w:p>
            </w:tc>
          </w:sdtContent>
        </w:sdt>
      </w:tr>
      <w:tr w:rsidR="00F96E37" w:rsidRPr="00C2105A" w14:paraId="6E07E42E" w14:textId="77777777" w:rsidTr="00F86880">
        <w:tc>
          <w:tcPr>
            <w:tcW w:w="2000" w:type="pct"/>
          </w:tcPr>
          <w:p w14:paraId="038F0090" w14:textId="20305AB4" w:rsidR="00F96E37" w:rsidRPr="00C2105A" w:rsidRDefault="009133DA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 xml:space="preserve">Academic </w:t>
            </w:r>
            <w:r w:rsidR="003A0AA4" w:rsidRPr="00C2105A">
              <w:rPr>
                <w:rStyle w:val="Zdraznn"/>
                <w:i/>
                <w:iCs w:val="0"/>
              </w:rPr>
              <w:t>year:</w:t>
            </w:r>
          </w:p>
        </w:tc>
        <w:tc>
          <w:tcPr>
            <w:tcW w:w="3000" w:type="pct"/>
          </w:tcPr>
          <w:p w14:paraId="20155919" w14:textId="241D9801" w:rsidR="00F96E37" w:rsidRPr="00C2105A" w:rsidRDefault="00000000" w:rsidP="00CE7191">
            <w:pPr>
              <w:rPr>
                <w:rStyle w:val="Zdraznn"/>
              </w:rPr>
            </w:pPr>
            <w:sdt>
              <w:sdtPr>
                <w:rPr>
                  <w:rStyle w:val="Zdraznn"/>
                </w:rPr>
                <w:alias w:val="Date of assignment"/>
                <w:tag w:val="Date of assignment"/>
                <w:id w:val="-1543350858"/>
                <w:lock w:val="sdtLocked"/>
                <w:placeholder>
                  <w:docPart w:val="D78634FDB529454D962127D9FAAED9A9"/>
                </w:placeholder>
                <w:dataBinding w:xpath="/ns0:EnhancedDocProps[1]/ns0:Date_of_assignment[1]" w:storeItemID="{1B79F808-3321-4933-BB9A-8AE304D51598}"/>
                <w:date>
                  <w:dateFormat w:val="yyyy"/>
                  <w:lid w:val="en-US"/>
                  <w:storeMappedDataAs w:val="dateTime"/>
                  <w:calendar w:val="gregorian"/>
                </w:date>
              </w:sdtPr>
              <w:sdtContent>
                <w:r w:rsidR="00A5328C">
                  <w:rPr>
                    <w:rStyle w:val="Zdraznn"/>
                  </w:rPr>
                  <w:t>{Date of assignment}</w:t>
                </w:r>
              </w:sdtContent>
            </w:sdt>
            <w:r w:rsidR="00031776" w:rsidRPr="00C2105A">
              <w:rPr>
                <w:rStyle w:val="Zdraznn"/>
              </w:rPr>
              <w:t>/</w:t>
            </w:r>
            <w:sdt>
              <w:sdtPr>
                <w:rPr>
                  <w:rStyle w:val="Zdraznn"/>
                </w:rPr>
                <w:alias w:val="Date of submission"/>
                <w:tag w:val="Date of submission"/>
                <w:id w:val="492531837"/>
                <w:lock w:val="sdtLocked"/>
                <w:placeholder>
                  <w:docPart w:val="A64346C491244091ABC8046309929D8A"/>
                </w:placeholder>
                <w:dataBinding w:xpath="/ns0:EnhancedDocProps[1]/ns0:Date_of_submission[1]" w:storeItemID="{1B79F808-3321-4933-BB9A-8AE304D51598}"/>
                <w:date>
                  <w:dateFormat w:val="yyyy"/>
                  <w:lid w:val="en-US"/>
                  <w:storeMappedDataAs w:val="dateTime"/>
                  <w:calendar w:val="gregorian"/>
                </w:date>
              </w:sdtPr>
              <w:sdtContent>
                <w:r w:rsidR="004F7D3B">
                  <w:rPr>
                    <w:rStyle w:val="Zdraznn"/>
                  </w:rPr>
                  <w:t>{Date of submission}</w:t>
                </w:r>
              </w:sdtContent>
            </w:sdt>
          </w:p>
        </w:tc>
      </w:tr>
    </w:tbl>
    <w:p w14:paraId="3FC99938" w14:textId="77777777" w:rsidR="00F96E37" w:rsidRPr="002A4254" w:rsidRDefault="00F96E37" w:rsidP="00CE7191">
      <w:pPr>
        <w:rPr>
          <w:rStyle w:val="Zdraznn"/>
        </w:rPr>
      </w:pPr>
    </w:p>
    <w:p w14:paraId="3407D163" w14:textId="27AA6E8D" w:rsidR="00506BD3" w:rsidRPr="00C2105A" w:rsidRDefault="00FE0C05" w:rsidP="00CE7191">
      <w:pPr>
        <w:rPr>
          <w:rStyle w:val="Zdraznnintenzivn"/>
        </w:rPr>
      </w:pPr>
      <w:r w:rsidRPr="00C2105A">
        <w:rPr>
          <w:rStyle w:val="Zdraznnintenzivn"/>
        </w:rPr>
        <w:t>Rules of Elaboration</w:t>
      </w:r>
      <w:r w:rsidR="00506BD3" w:rsidRPr="00C2105A">
        <w:rPr>
          <w:rStyle w:val="Zdraznnintenzivn"/>
        </w:rPr>
        <w:t>:</w:t>
      </w:r>
    </w:p>
    <w:p w14:paraId="6C9300F2" w14:textId="46E3ED60" w:rsidR="00E1614D" w:rsidRDefault="00A02AD8" w:rsidP="00A02AD8">
      <w:pPr>
        <w:pStyle w:val="Odstavecseseznamem"/>
        <w:numPr>
          <w:ilvl w:val="0"/>
          <w:numId w:val="7"/>
        </w:numPr>
        <w:rPr>
          <w:rStyle w:val="Zdraznnjemn"/>
        </w:rPr>
      </w:pPr>
      <w:r w:rsidRPr="00C2105A">
        <w:rPr>
          <w:rStyle w:val="Zdraznnjemn"/>
        </w:rPr>
        <w:t>{</w:t>
      </w:r>
      <w:r w:rsidR="00C31ADE" w:rsidRPr="00C2105A">
        <w:rPr>
          <w:rStyle w:val="Zdraznnjemn"/>
        </w:rPr>
        <w:t>Insert rules of elaboration</w:t>
      </w:r>
      <w:r w:rsidRPr="00C2105A">
        <w:rPr>
          <w:rStyle w:val="Zdraznnjemn"/>
        </w:rPr>
        <w:t>}</w:t>
      </w:r>
    </w:p>
    <w:p w14:paraId="311646A8" w14:textId="77777777" w:rsidR="00C278DC" w:rsidRPr="0018224A" w:rsidRDefault="00C278DC" w:rsidP="00E36EEC">
      <w:pPr>
        <w:rPr>
          <w:rStyle w:val="Zdraznnjemn"/>
        </w:rPr>
      </w:pPr>
    </w:p>
    <w:p w14:paraId="12E2EFE4" w14:textId="77777777" w:rsidR="00A02AD8" w:rsidRPr="00C2105A" w:rsidRDefault="00A02AD8" w:rsidP="008C7452">
      <w:pPr>
        <w:rPr>
          <w:rStyle w:val="Zdraznnjemn"/>
        </w:rPr>
      </w:pPr>
    </w:p>
    <w:p w14:paraId="2AF886DA" w14:textId="5E9846DA" w:rsidR="00A02AD8" w:rsidRPr="0018224A" w:rsidRDefault="00A02AD8" w:rsidP="00A02AD8">
      <w:pPr>
        <w:rPr>
          <w:rStyle w:val="Zdraznn"/>
        </w:rPr>
        <w:sectPr w:rsidR="00A02AD8" w:rsidRPr="0018224A" w:rsidSect="004D0CBA">
          <w:pgSz w:w="11906" w:h="16838"/>
          <w:pgMar w:top="9072" w:right="1418" w:bottom="1134" w:left="1418" w:header="709" w:footer="709" w:gutter="0"/>
          <w:cols w:space="708"/>
          <w:docGrid w:linePitch="360"/>
        </w:sectPr>
      </w:pP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5442"/>
      </w:tblGrid>
      <w:tr w:rsidR="00614762" w:rsidRPr="00C2105A" w14:paraId="06FB7038" w14:textId="77777777" w:rsidTr="00994CC3">
        <w:tc>
          <w:tcPr>
            <w:tcW w:w="2000" w:type="pct"/>
          </w:tcPr>
          <w:p w14:paraId="1B5A2267" w14:textId="7C6598B1" w:rsidR="00614762" w:rsidRPr="00C2105A" w:rsidRDefault="002316ED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lastRenderedPageBreak/>
              <w:t>Scope of Graphic Work</w:t>
            </w:r>
            <w:r w:rsidR="00614762" w:rsidRPr="00C2105A">
              <w:rPr>
                <w:rStyle w:val="Zdraznn"/>
                <w:i/>
                <w:iCs w:val="0"/>
              </w:rPr>
              <w:t>:</w:t>
            </w:r>
          </w:p>
        </w:tc>
        <w:tc>
          <w:tcPr>
            <w:tcW w:w="3000" w:type="pct"/>
          </w:tcPr>
          <w:p w14:paraId="6BE68EA6" w14:textId="4B90B949" w:rsidR="00614762" w:rsidRPr="00C2105A" w:rsidRDefault="005909E0" w:rsidP="00CE7191">
            <w:pPr>
              <w:rPr>
                <w:rStyle w:val="Zdraznn"/>
              </w:rPr>
            </w:pPr>
            <w:r w:rsidRPr="00C2105A">
              <w:rPr>
                <w:rStyle w:val="Zdraznn"/>
              </w:rPr>
              <w:t>b</w:t>
            </w:r>
            <w:r w:rsidR="008C0C74" w:rsidRPr="00C2105A">
              <w:rPr>
                <w:rStyle w:val="Zdraznn"/>
              </w:rPr>
              <w:t>y appropriate documentation</w:t>
            </w:r>
          </w:p>
        </w:tc>
      </w:tr>
      <w:tr w:rsidR="00614762" w:rsidRPr="00C2105A" w14:paraId="0C0E3527" w14:textId="77777777" w:rsidTr="00994CC3">
        <w:tc>
          <w:tcPr>
            <w:tcW w:w="2000" w:type="pct"/>
          </w:tcPr>
          <w:p w14:paraId="770CB5D5" w14:textId="516042CA" w:rsidR="00614762" w:rsidRPr="00C2105A" w:rsidRDefault="00167176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S</w:t>
            </w:r>
            <w:r w:rsidRPr="00C2105A">
              <w:rPr>
                <w:rStyle w:val="Zdraznn"/>
                <w:i/>
              </w:rPr>
              <w:t>cope of Report:</w:t>
            </w:r>
          </w:p>
        </w:tc>
        <w:tc>
          <w:tcPr>
            <w:tcW w:w="3000" w:type="pct"/>
          </w:tcPr>
          <w:p w14:paraId="3DA8B400" w14:textId="79601B1C" w:rsidR="00614762" w:rsidRPr="00C2105A" w:rsidRDefault="004E0B4A" w:rsidP="00CE7191">
            <w:pPr>
              <w:rPr>
                <w:rStyle w:val="Zdraznn"/>
              </w:rPr>
            </w:pPr>
            <w:r>
              <w:rPr>
                <w:rStyle w:val="Zdraznn"/>
              </w:rPr>
              <w:t>4</w:t>
            </w:r>
            <w:r w:rsidR="00614762" w:rsidRPr="00C2105A">
              <w:rPr>
                <w:rStyle w:val="Zdraznn"/>
              </w:rPr>
              <w:t>0</w:t>
            </w:r>
            <w:r w:rsidR="00B25F7F" w:rsidRPr="00C2105A">
              <w:rPr>
                <w:rStyle w:val="Zdraznn"/>
              </w:rPr>
              <w:t>–</w:t>
            </w:r>
            <w:r>
              <w:rPr>
                <w:rStyle w:val="Zdraznn"/>
              </w:rPr>
              <w:t>5</w:t>
            </w:r>
            <w:r w:rsidR="00614762" w:rsidRPr="00C2105A">
              <w:rPr>
                <w:rStyle w:val="Zdraznn"/>
              </w:rPr>
              <w:t xml:space="preserve">0 </w:t>
            </w:r>
            <w:r w:rsidR="0036346C" w:rsidRPr="00C2105A">
              <w:rPr>
                <w:rStyle w:val="Zdraznn"/>
              </w:rPr>
              <w:t>pages</w:t>
            </w:r>
          </w:p>
        </w:tc>
      </w:tr>
      <w:tr w:rsidR="00614762" w:rsidRPr="00C2105A" w14:paraId="40651147" w14:textId="77777777" w:rsidTr="00994CC3">
        <w:tc>
          <w:tcPr>
            <w:tcW w:w="2000" w:type="pct"/>
          </w:tcPr>
          <w:p w14:paraId="1819C1C8" w14:textId="3AB1B1C6" w:rsidR="00614762" w:rsidRPr="00C2105A" w:rsidRDefault="00CD614B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T</w:t>
            </w:r>
            <w:r w:rsidRPr="00C2105A">
              <w:rPr>
                <w:rStyle w:val="Zdraznn"/>
                <w:i/>
              </w:rPr>
              <w:t>hesis Form:</w:t>
            </w:r>
          </w:p>
        </w:tc>
        <w:tc>
          <w:tcPr>
            <w:tcW w:w="3000" w:type="pct"/>
          </w:tcPr>
          <w:p w14:paraId="2F2BDA5E" w14:textId="3EB4F93F" w:rsidR="00614762" w:rsidRPr="00C2105A" w:rsidRDefault="00727149" w:rsidP="00CE7191">
            <w:pPr>
              <w:rPr>
                <w:rStyle w:val="Zdraznn"/>
              </w:rPr>
            </w:pPr>
            <w:r w:rsidRPr="00C2105A">
              <w:rPr>
                <w:rStyle w:val="Zdraznn"/>
              </w:rPr>
              <w:t>printed</w:t>
            </w:r>
            <w:r w:rsidR="00614762" w:rsidRPr="00C2105A">
              <w:rPr>
                <w:rStyle w:val="Zdraznn"/>
              </w:rPr>
              <w:t>/</w:t>
            </w:r>
            <w:r w:rsidRPr="00C2105A">
              <w:rPr>
                <w:rStyle w:val="Zdraznn"/>
              </w:rPr>
              <w:t>electronic</w:t>
            </w:r>
          </w:p>
        </w:tc>
      </w:tr>
      <w:tr w:rsidR="00614762" w:rsidRPr="00C2105A" w14:paraId="1AC1B054" w14:textId="77777777" w:rsidTr="00994CC3">
        <w:tc>
          <w:tcPr>
            <w:tcW w:w="2000" w:type="pct"/>
          </w:tcPr>
          <w:p w14:paraId="0054B56D" w14:textId="56C18AE3" w:rsidR="00614762" w:rsidRPr="00C2105A" w:rsidRDefault="001433C2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Thesis Language</w:t>
            </w:r>
            <w:r w:rsidR="00614762" w:rsidRPr="00C2105A">
              <w:rPr>
                <w:rStyle w:val="Zdraznn"/>
                <w:i/>
                <w:iCs w:val="0"/>
              </w:rPr>
              <w:t>:</w:t>
            </w:r>
          </w:p>
        </w:tc>
        <w:tc>
          <w:tcPr>
            <w:tcW w:w="3000" w:type="pct"/>
          </w:tcPr>
          <w:p w14:paraId="4CC0C7E6" w14:textId="61F7D9C9" w:rsidR="00614762" w:rsidRPr="00C2105A" w:rsidRDefault="000C37E6" w:rsidP="00CE7191">
            <w:pPr>
              <w:rPr>
                <w:rStyle w:val="Zdraznn"/>
              </w:rPr>
            </w:pPr>
            <w:r w:rsidRPr="00C2105A">
              <w:rPr>
                <w:rStyle w:val="Zdraznn"/>
              </w:rPr>
              <w:t>English</w:t>
            </w:r>
          </w:p>
        </w:tc>
      </w:tr>
    </w:tbl>
    <w:p w14:paraId="13964C5A" w14:textId="77777777" w:rsidR="00614762" w:rsidRPr="00290491" w:rsidRDefault="00614762" w:rsidP="00CE7191">
      <w:pPr>
        <w:rPr>
          <w:rStyle w:val="Zdraznn"/>
        </w:rPr>
      </w:pPr>
    </w:p>
    <w:p w14:paraId="28FBB309" w14:textId="5221CC74" w:rsidR="00892414" w:rsidRPr="00C2105A" w:rsidRDefault="00E153D6" w:rsidP="00CE7191">
      <w:pPr>
        <w:rPr>
          <w:sz w:val="20"/>
        </w:rPr>
      </w:pPr>
      <w:bookmarkStart w:id="0" w:name="_Hlk128480452"/>
      <w:r w:rsidRPr="00C2105A">
        <w:rPr>
          <w:rStyle w:val="Zdraznnintenzivn"/>
        </w:rPr>
        <w:t>List of Specialised Literature</w:t>
      </w:r>
      <w:bookmarkEnd w:id="0"/>
      <w:r w:rsidRPr="00C2105A">
        <w:rPr>
          <w:rStyle w:val="Zdraznnintenzivn"/>
        </w:rPr>
        <w:t>:</w:t>
      </w:r>
    </w:p>
    <w:p w14:paraId="069649DE" w14:textId="5DE3E9C2" w:rsidR="00013801" w:rsidRPr="00C2105A" w:rsidRDefault="001452A5" w:rsidP="004B4EFB">
      <w:pPr>
        <w:pStyle w:val="Bibliografie"/>
        <w:numPr>
          <w:ilvl w:val="0"/>
          <w:numId w:val="6"/>
        </w:numPr>
        <w:rPr>
          <w:rStyle w:val="Zdraznn"/>
        </w:rPr>
      </w:pPr>
      <w:r w:rsidRPr="00C2105A">
        <w:rPr>
          <w:rStyle w:val="Zdraznn"/>
        </w:rPr>
        <w:t>{</w:t>
      </w:r>
      <w:r w:rsidR="00BC67AC" w:rsidRPr="00C2105A">
        <w:rPr>
          <w:rStyle w:val="Zdraznn"/>
        </w:rPr>
        <w:t xml:space="preserve">Insert </w:t>
      </w:r>
      <w:r w:rsidR="00C175CD" w:rsidRPr="00C2105A">
        <w:rPr>
          <w:rStyle w:val="Zdraznn"/>
        </w:rPr>
        <w:t>l</w:t>
      </w:r>
      <w:r w:rsidR="00BC67AC" w:rsidRPr="00C2105A">
        <w:rPr>
          <w:rStyle w:val="Zdraznn"/>
        </w:rPr>
        <w:t xml:space="preserve">ist of </w:t>
      </w:r>
      <w:r w:rsidR="00C175CD" w:rsidRPr="00C2105A">
        <w:rPr>
          <w:rStyle w:val="Zdraznn"/>
        </w:rPr>
        <w:t>s</w:t>
      </w:r>
      <w:r w:rsidR="00BC67AC" w:rsidRPr="00C2105A">
        <w:rPr>
          <w:rStyle w:val="Zdraznn"/>
        </w:rPr>
        <w:t xml:space="preserve">pecialised </w:t>
      </w:r>
      <w:r w:rsidR="00C175CD" w:rsidRPr="00C2105A">
        <w:rPr>
          <w:rStyle w:val="Zdraznn"/>
        </w:rPr>
        <w:t>l</w:t>
      </w:r>
      <w:r w:rsidR="00BC67AC" w:rsidRPr="00C2105A">
        <w:rPr>
          <w:rStyle w:val="Zdraznn"/>
        </w:rPr>
        <w:t>iterature</w:t>
      </w:r>
      <w:r w:rsidR="00C175CD" w:rsidRPr="00C2105A">
        <w:rPr>
          <w:rStyle w:val="Zdraznn"/>
        </w:rPr>
        <w:t xml:space="preserve"> from</w:t>
      </w:r>
      <w:r w:rsidR="006A08DC" w:rsidRPr="00C2105A">
        <w:rPr>
          <w:rStyle w:val="Zdraznn"/>
        </w:rPr>
        <w:t> IS STAG</w:t>
      </w:r>
      <w:r w:rsidRPr="00C2105A">
        <w:rPr>
          <w:rStyle w:val="Zdraznn"/>
        </w:rPr>
        <w:t>}</w:t>
      </w:r>
      <w:r w:rsidR="00013801" w:rsidRPr="00C2105A">
        <w:rPr>
          <w:rStyle w:val="Zdraznn"/>
        </w:rPr>
        <w:fldChar w:fldCharType="begin"/>
      </w:r>
      <w:r w:rsidR="00013801" w:rsidRPr="00C2105A">
        <w:rPr>
          <w:rStyle w:val="Zdraznn"/>
        </w:rPr>
        <w:instrText xml:space="preserve"> ADDIN ZOTERO_BIBL {"uncited":[],"omitted":[],"custom":[]} CSL_BIBLIOGRAPHY </w:instrText>
      </w:r>
      <w:r w:rsidR="00013801" w:rsidRPr="00C2105A">
        <w:rPr>
          <w:rStyle w:val="Zdraznn"/>
        </w:rPr>
        <w:fldChar w:fldCharType="separate"/>
      </w:r>
    </w:p>
    <w:p w14:paraId="71CD8F3C" w14:textId="658CF9E1" w:rsidR="005C30DF" w:rsidRPr="00290491" w:rsidRDefault="00013801" w:rsidP="003F47DD">
      <w:pPr>
        <w:pStyle w:val="Zpat"/>
        <w:jc w:val="left"/>
        <w:rPr>
          <w:rStyle w:val="Zdraznn"/>
        </w:rPr>
      </w:pPr>
      <w:r w:rsidRPr="00C2105A">
        <w:rPr>
          <w:rFonts w:ascii="Inter" w:hAnsi="Inter"/>
          <w:sz w:val="20"/>
        </w:rPr>
        <w:fldChar w:fldCharType="end"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4989"/>
      </w:tblGrid>
      <w:tr w:rsidR="005C30DF" w:rsidRPr="00C2105A" w14:paraId="786EF7F7" w14:textId="77777777" w:rsidTr="001E34B0">
        <w:tc>
          <w:tcPr>
            <w:tcW w:w="2250" w:type="pct"/>
          </w:tcPr>
          <w:p w14:paraId="75FCF677" w14:textId="4DAD8143" w:rsidR="005C30DF" w:rsidRPr="00C2105A" w:rsidRDefault="00F05463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Thesis Supervisor</w:t>
            </w:r>
            <w:r w:rsidR="005C30DF" w:rsidRPr="00C2105A">
              <w:rPr>
                <w:rStyle w:val="Zdraznn"/>
                <w:i/>
                <w:iCs w:val="0"/>
              </w:rPr>
              <w:t>:</w:t>
            </w:r>
          </w:p>
        </w:tc>
        <w:sdt>
          <w:sdtPr>
            <w:rPr>
              <w:rStyle w:val="Zdraznn"/>
            </w:rPr>
            <w:alias w:val="Supervisor"/>
            <w:tag w:val="Supervisor"/>
            <w:id w:val="1554809774"/>
            <w:lock w:val="sdtLocked"/>
            <w:placeholder>
              <w:docPart w:val="D713BB3B7CBA4C8BBC773BDF8A3DEE60"/>
            </w:placeholder>
            <w:dataBinding w:prefixMappings="xmlns:ns0='http://schemas.openxmlformats.org/officeDocument/2006/extended-properties' " w:xpath="/ns0:Properties[1]/ns0:Manager[1]" w:storeItemID="{6668398D-A668-4E3E-A5EB-62B293D839F1}"/>
            <w:text/>
          </w:sdtPr>
          <w:sdtContent>
            <w:tc>
              <w:tcPr>
                <w:tcW w:w="2750" w:type="pct"/>
              </w:tcPr>
              <w:p w14:paraId="0488353C" w14:textId="3642A512" w:rsidR="005C30DF" w:rsidRPr="00C2105A" w:rsidRDefault="003D6246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{Supervisor}</w:t>
                </w:r>
              </w:p>
            </w:tc>
          </w:sdtContent>
        </w:sdt>
      </w:tr>
      <w:tr w:rsidR="005C30DF" w:rsidRPr="00C2105A" w14:paraId="4FFE361E" w14:textId="77777777" w:rsidTr="001E34B0">
        <w:tc>
          <w:tcPr>
            <w:tcW w:w="2250" w:type="pct"/>
          </w:tcPr>
          <w:p w14:paraId="542BAF46" w14:textId="77777777" w:rsidR="005C30DF" w:rsidRPr="00C2105A" w:rsidRDefault="005C30DF" w:rsidP="00CE7191">
            <w:pPr>
              <w:rPr>
                <w:rStyle w:val="Zdraznn"/>
                <w:i/>
                <w:iCs w:val="0"/>
              </w:rPr>
            </w:pPr>
          </w:p>
        </w:tc>
        <w:sdt>
          <w:sdtPr>
            <w:rPr>
              <w:rStyle w:val="Zdraznn"/>
            </w:rPr>
            <w:alias w:val="Department"/>
            <w:tag w:val="Department"/>
            <w:id w:val="1153337405"/>
            <w:lock w:val="sdtLocked"/>
            <w:placeholder>
              <w:docPart w:val="D8978AA4BD744D0C87B502B1786198B8"/>
            </w:placeholder>
            <w:dataBinding w:xpath="/ns0:EnhancedDocProps[1]/ns0:Department[1]" w:storeItemID="{1B79F808-3321-4933-BB9A-8AE304D51598}"/>
            <w:text/>
          </w:sdtPr>
          <w:sdtContent>
            <w:tc>
              <w:tcPr>
                <w:tcW w:w="2750" w:type="pct"/>
              </w:tcPr>
              <w:p w14:paraId="2AEFE3AD" w14:textId="4A7304FC" w:rsidR="005C30DF" w:rsidRPr="00C2105A" w:rsidRDefault="00E20C58" w:rsidP="00BF09A3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{Department}</w:t>
                </w:r>
              </w:p>
            </w:tc>
          </w:sdtContent>
        </w:sdt>
      </w:tr>
      <w:tr w:rsidR="005C30DF" w:rsidRPr="00C2105A" w14:paraId="514A4B8F" w14:textId="77777777" w:rsidTr="001E34B0">
        <w:tc>
          <w:tcPr>
            <w:tcW w:w="2250" w:type="pct"/>
          </w:tcPr>
          <w:p w14:paraId="666F07AB" w14:textId="77777777" w:rsidR="005C30DF" w:rsidRPr="00C2105A" w:rsidRDefault="005C30DF" w:rsidP="00CE7191">
            <w:pPr>
              <w:rPr>
                <w:rStyle w:val="Zdraznn"/>
                <w:i/>
                <w:iCs w:val="0"/>
              </w:rPr>
            </w:pPr>
          </w:p>
        </w:tc>
        <w:tc>
          <w:tcPr>
            <w:tcW w:w="2750" w:type="pct"/>
          </w:tcPr>
          <w:p w14:paraId="4C86251B" w14:textId="77777777" w:rsidR="005C30DF" w:rsidRPr="00C2105A" w:rsidRDefault="005C30DF" w:rsidP="00CE7191">
            <w:pPr>
              <w:rPr>
                <w:rStyle w:val="Zdraznn"/>
              </w:rPr>
            </w:pPr>
          </w:p>
        </w:tc>
      </w:tr>
      <w:tr w:rsidR="005C30DF" w:rsidRPr="00C2105A" w14:paraId="4B063ED5" w14:textId="77777777" w:rsidTr="001E34B0">
        <w:tc>
          <w:tcPr>
            <w:tcW w:w="2250" w:type="pct"/>
          </w:tcPr>
          <w:p w14:paraId="2A41831E" w14:textId="50C84B19" w:rsidR="005C30DF" w:rsidRPr="00C2105A" w:rsidRDefault="00010B8D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Date of Thesis Assignment</w:t>
            </w:r>
            <w:r w:rsidR="005C30DF" w:rsidRPr="00C2105A">
              <w:rPr>
                <w:rStyle w:val="Zdraznn"/>
                <w:i/>
                <w:iCs w:val="0"/>
              </w:rPr>
              <w:t>:</w:t>
            </w:r>
          </w:p>
        </w:tc>
        <w:sdt>
          <w:sdtPr>
            <w:rPr>
              <w:rStyle w:val="Zdraznn"/>
            </w:rPr>
            <w:alias w:val="Date of assignment"/>
            <w:tag w:val="Date of assignment"/>
            <w:id w:val="1953124574"/>
            <w:lock w:val="sdtLocked"/>
            <w:placeholder>
              <w:docPart w:val="82F367EDE2A84B7B9BE33D4B1E7B328D"/>
            </w:placeholder>
            <w:dataBinding w:xpath="/ns0:EnhancedDocProps[1]/ns0:Date_of_assignment[1]" w:storeItemID="{1B79F808-3321-4933-BB9A-8AE304D51598}"/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2E4FEB65" w14:textId="377293AE" w:rsidR="005C30DF" w:rsidRPr="00C2105A" w:rsidRDefault="000D74F9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  <w:lang w:val="en-US"/>
                  </w:rPr>
                  <w:t>{Date of assignment}</w:t>
                </w:r>
              </w:p>
            </w:tc>
          </w:sdtContent>
        </w:sdt>
      </w:tr>
      <w:tr w:rsidR="005C30DF" w:rsidRPr="00C2105A" w14:paraId="26BB4799" w14:textId="77777777" w:rsidTr="001E34B0">
        <w:tc>
          <w:tcPr>
            <w:tcW w:w="2250" w:type="pct"/>
          </w:tcPr>
          <w:p w14:paraId="49A5539C" w14:textId="744FEE73" w:rsidR="005C30DF" w:rsidRPr="00C2105A" w:rsidRDefault="00C77D43" w:rsidP="00CE7191">
            <w:pPr>
              <w:rPr>
                <w:rStyle w:val="Zdraznn"/>
                <w:i/>
                <w:iCs w:val="0"/>
              </w:rPr>
            </w:pPr>
            <w:r w:rsidRPr="00C2105A">
              <w:rPr>
                <w:rStyle w:val="Zdraznn"/>
                <w:i/>
                <w:iCs w:val="0"/>
              </w:rPr>
              <w:t>Date of Thesis Submission</w:t>
            </w:r>
            <w:r w:rsidR="005C30DF" w:rsidRPr="00C2105A">
              <w:rPr>
                <w:rStyle w:val="Zdraznn"/>
                <w:i/>
                <w:iCs w:val="0"/>
              </w:rPr>
              <w:t>:</w:t>
            </w:r>
          </w:p>
        </w:tc>
        <w:sdt>
          <w:sdtPr>
            <w:rPr>
              <w:rStyle w:val="Zdraznn"/>
            </w:rPr>
            <w:alias w:val="Date of submission"/>
            <w:tag w:val="Date of submission"/>
            <w:id w:val="-135726139"/>
            <w:lock w:val="sdtLocked"/>
            <w:placeholder>
              <w:docPart w:val="4476FC4E2EBC49798CE02EF9CAC4205D"/>
            </w:placeholder>
            <w:dataBinding w:xpath="/ns0:EnhancedDocProps[1]/ns0:Date_of_submission[1]" w:storeItemID="{1B79F808-3321-4933-BB9A-8AE304D51598}"/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50" w:type="pct"/>
              </w:tcPr>
              <w:p w14:paraId="66856687" w14:textId="7AA17525" w:rsidR="005C30DF" w:rsidRPr="00C2105A" w:rsidRDefault="000D74F9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  <w:lang w:val="en-US"/>
                  </w:rPr>
                  <w:t>{Date of submission}</w:t>
                </w:r>
              </w:p>
            </w:tc>
          </w:sdtContent>
        </w:sdt>
      </w:tr>
    </w:tbl>
    <w:p w14:paraId="79B68A67" w14:textId="01283B58" w:rsidR="00862E2D" w:rsidRPr="00C2105A" w:rsidRDefault="00862E2D" w:rsidP="00CE7191">
      <w:pPr>
        <w:rPr>
          <w:rStyle w:val="Zdraznn"/>
        </w:rPr>
      </w:pPr>
    </w:p>
    <w:p w14:paraId="6AE878BE" w14:textId="49134867" w:rsidR="00335009" w:rsidRPr="00290491" w:rsidRDefault="00335009" w:rsidP="00290491">
      <w:pPr>
        <w:pStyle w:val="Podnadpis"/>
        <w:rPr>
          <w:rStyle w:val="Zdraznn"/>
        </w:rPr>
      </w:pPr>
    </w:p>
    <w:p w14:paraId="7297306A" w14:textId="198F072C" w:rsidR="00335009" w:rsidRPr="00C2105A" w:rsidRDefault="00953DF0" w:rsidP="00CE7191">
      <w:pPr>
        <w:rPr>
          <w:lang w:eastAsia="cs-CZ"/>
        </w:rPr>
        <w:sectPr w:rsidR="00335009" w:rsidRPr="00C2105A" w:rsidSect="002F4D8F">
          <w:headerReference w:type="default" r:id="rId13"/>
          <w:footerReference w:type="default" r:id="rId14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 w:rsidRPr="00C2105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5A49EE" wp14:editId="762E135F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882400" cy="1267200"/>
                <wp:effectExtent l="0" t="0" r="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400" cy="126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898"/>
                              <w:gridCol w:w="4039"/>
                            </w:tblGrid>
                            <w:tr w:rsidR="00DD6A2F" w:rsidRPr="0034394A" w14:paraId="2492C28B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66465A63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34066806" w14:textId="7D971B7C" w:rsidR="00DD6A2F" w:rsidRPr="0034394A" w:rsidRDefault="00205F50" w:rsidP="009750D3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>
                                    <w:rPr>
                                      <w:rStyle w:val="Zdraznn"/>
                                    </w:rPr>
                                    <w:t>S</w:t>
                                  </w:r>
                                  <w:r w:rsidR="00DD6A2F" w:rsidRPr="0034394A">
                                    <w:rPr>
                                      <w:rStyle w:val="Zdraznn"/>
                                    </w:rPr>
                                    <w:t>.S.</w:t>
                                  </w: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74D182C5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4FAA422F" w14:textId="77777777" w:rsidTr="007A0A11">
                              <w:trPr>
                                <w:trHeight w:val="277"/>
                                <w:jc w:val="center"/>
                              </w:trPr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Dean of faculty"/>
                                  <w:tag w:val="Dean of faculty"/>
                                  <w:id w:val="1211381552"/>
                                  <w:lock w:val="sdtLocked"/>
                                  <w:placeholder>
                                    <w:docPart w:val="E1C990E9F5614CA6B7178FEF2B4413F1"/>
                                  </w:placeholder>
                                  <w:dataBinding w:xpath="/ns0:EnhancedDocProps[1]/ns0:Dean_of_faculty[1]" w:storeItemID="{1B79F808-3321-4933-BB9A-8AE304D51598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2D3E1574" w14:textId="254681CD" w:rsidR="00DD6A2F" w:rsidRPr="0034394A" w:rsidRDefault="000856D9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{Dean of faculty}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500" w:type="pct"/>
                                </w:tcPr>
                                <w:p w14:paraId="41C9DD81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Style w:val="Zdraznn"/>
                                  </w:rPr>
                                  <w:alias w:val="Head of institute"/>
                                  <w:tag w:val="Head of institute"/>
                                  <w:id w:val="-822803039"/>
                                  <w:lock w:val="sdtLocked"/>
                                  <w:placeholder>
                                    <w:docPart w:val="4E0F84AD35344B5692E17A24C5A3EAEA"/>
                                  </w:placeholder>
                                  <w:dataBinding w:xpath="/ns0:EnhancedDocProps[1]/ns0:Head_of_institute[1]" w:storeItemID="{1B79F808-3321-4933-BB9A-8AE304D51598}"/>
                                  <w:text/>
                                </w:sdtPr>
                                <w:sdtContent>
                                  <w:tc>
                                    <w:tcPr>
                                      <w:tcW w:w="2250" w:type="pct"/>
                                    </w:tcPr>
                                    <w:p w14:paraId="784379F2" w14:textId="7A183E6E" w:rsidR="00DD6A2F" w:rsidRPr="0034394A" w:rsidRDefault="00D47D4F" w:rsidP="008174F7">
                                      <w:pPr>
                                        <w:jc w:val="center"/>
                                        <w:rPr>
                                          <w:rStyle w:val="Zdraznn"/>
                                        </w:rPr>
                                      </w:pPr>
                                      <w:r>
                                        <w:rPr>
                                          <w:rStyle w:val="Zdraznn"/>
                                        </w:rPr>
                                        <w:t>{Head of institute}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DD6A2F" w:rsidRPr="0034394A" w14:paraId="4C0DCDD7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51B9D5EC" w14:textId="3E417C26" w:rsidR="00DD6A2F" w:rsidRPr="0034394A" w:rsidRDefault="00611AE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>
                                    <w:rPr>
                                      <w:rStyle w:val="Zdraznn"/>
                                    </w:rPr>
                                    <w:t>Dean</w:t>
                                  </w: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61509832" w14:textId="77777777" w:rsidR="00DD6A2F" w:rsidRPr="0034394A" w:rsidRDefault="00DD6A2F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6BEBB1B8" w14:textId="3E7F7338" w:rsidR="00DD6A2F" w:rsidRPr="0034394A" w:rsidRDefault="00073B91" w:rsidP="008174F7">
                                  <w:pPr>
                                    <w:jc w:val="center"/>
                                    <w:rPr>
                                      <w:rStyle w:val="Zdraznn"/>
                                    </w:rPr>
                                  </w:pPr>
                                  <w:r>
                                    <w:rPr>
                                      <w:rStyle w:val="Zdraznn"/>
                                    </w:rPr>
                                    <w:t>Head of institute</w:t>
                                  </w:r>
                                </w:p>
                              </w:tc>
                            </w:tr>
                            <w:tr w:rsidR="00DD6A2F" w:rsidRPr="0034394A" w14:paraId="29A09DD5" w14:textId="77777777" w:rsidTr="007A0A11">
                              <w:trPr>
                                <w:trHeight w:val="277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489E7D75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033FCEDE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1EFDA90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2450D95A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11D3C4DB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0433BC2F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4FC71A82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  <w:tr w:rsidR="00DD6A2F" w:rsidRPr="0034394A" w14:paraId="1A4BF09D" w14:textId="77777777" w:rsidTr="007A0A11">
                              <w:trPr>
                                <w:trHeight w:val="298"/>
                                <w:jc w:val="center"/>
                              </w:trPr>
                              <w:tc>
                                <w:tcPr>
                                  <w:tcW w:w="2250" w:type="pct"/>
                                </w:tcPr>
                                <w:p w14:paraId="4CAF094B" w14:textId="225418F0" w:rsidR="00DD6A2F" w:rsidRPr="00261512" w:rsidRDefault="004576A3" w:rsidP="00CE7191">
                                  <w:pPr>
                                    <w:rPr>
                                      <w:rStyle w:val="Zdraznnjemn"/>
                                    </w:rPr>
                                  </w:pPr>
                                  <w:r>
                                    <w:rPr>
                                      <w:rStyle w:val="Zdraznnjemn"/>
                                    </w:rPr>
                                    <w:t>Liberec</w:t>
                                  </w:r>
                                  <w:r w:rsidR="00DD6A2F" w:rsidRPr="00261512">
                                    <w:rPr>
                                      <w:rStyle w:val="Zdraznnjemn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Style w:val="Zdraznnjemn"/>
                                      </w:rPr>
                                      <w:alias w:val="Date of assignment"/>
                                      <w:tag w:val="Date of assignment"/>
                                      <w:id w:val="445503353"/>
                                      <w:lock w:val="sdtLocked"/>
                                      <w:placeholder>
                                        <w:docPart w:val="11F0E488ADD34087AEE3CE0029979023"/>
                                      </w:placeholder>
                                      <w:dataBinding w:xpath="/ns0:EnhancedDocProps[1]/ns0:Date_of_assignment[1]" w:storeItemID="{1B79F808-3321-4933-BB9A-8AE304D51598}"/>
                                      <w:date>
                                        <w:dateFormat w:val="MMMM d, 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 w:rsidR="004F294B">
                                        <w:rPr>
                                          <w:rStyle w:val="Zdraznnjemn"/>
                                          <w:lang w:val="en-US"/>
                                        </w:rPr>
                                        <w:t>{Date of assignment}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500" w:type="pct"/>
                                </w:tcPr>
                                <w:p w14:paraId="7204538A" w14:textId="77777777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0" w:type="pct"/>
                                </w:tcPr>
                                <w:p w14:paraId="2B05D869" w14:textId="4C9CA739" w:rsidR="00DD6A2F" w:rsidRPr="0034394A" w:rsidRDefault="00DD6A2F" w:rsidP="00CE7191">
                                  <w:pPr>
                                    <w:rPr>
                                      <w:rStyle w:val="Zdrazn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DD765" w14:textId="77777777" w:rsidR="004121D4" w:rsidRPr="00627F3B" w:rsidRDefault="004121D4" w:rsidP="00CE71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A49E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63.2pt;height:99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" filled="f" stroked="f">
                <v:textbox>
                  <w:txbxContent>
                    <w:tbl>
                      <w:tblPr>
                        <w:tblStyle w:val="Mkatabulky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898"/>
                        <w:gridCol w:w="4039"/>
                      </w:tblGrid>
                      <w:tr w:rsidR="00DD6A2F" w:rsidRPr="0034394A" w14:paraId="2492C28B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66465A63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34066806" w14:textId="7D971B7C" w:rsidR="00DD6A2F" w:rsidRPr="0034394A" w:rsidRDefault="00205F50" w:rsidP="009750D3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>
                              <w:rPr>
                                <w:rStyle w:val="Zdraznn"/>
                              </w:rPr>
                              <w:t>S</w:t>
                            </w:r>
                            <w:r w:rsidR="00DD6A2F" w:rsidRPr="0034394A">
                              <w:rPr>
                                <w:rStyle w:val="Zdraznn"/>
                              </w:rPr>
                              <w:t>.S.</w:t>
                            </w:r>
                          </w:p>
                        </w:tc>
                        <w:tc>
                          <w:tcPr>
                            <w:tcW w:w="2250" w:type="pct"/>
                          </w:tcPr>
                          <w:p w14:paraId="74D182C5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4FAA422F" w14:textId="77777777" w:rsidTr="007A0A11">
                        <w:trPr>
                          <w:trHeight w:val="277"/>
                          <w:jc w:val="center"/>
                        </w:trPr>
                        <w:sdt>
                          <w:sdtPr>
                            <w:rPr>
                              <w:rStyle w:val="Zdraznn"/>
                            </w:rPr>
                            <w:alias w:val="Dean of faculty"/>
                            <w:tag w:val="Dean of faculty"/>
                            <w:id w:val="1211381552"/>
                            <w:lock w:val="sdtLocked"/>
                            <w:placeholder>
                              <w:docPart w:val="E1C990E9F5614CA6B7178FEF2B4413F1"/>
                            </w:placeholder>
                            <w:dataBinding w:xpath="/ns0:EnhancedDocProps[1]/ns0:Dean_of_faculty[1]" w:storeItemID="{1B79F808-3321-4933-BB9A-8AE304D51598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2D3E1574" w14:textId="254681CD" w:rsidR="00DD6A2F" w:rsidRPr="0034394A" w:rsidRDefault="000856D9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{Dean of faculty}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500" w:type="pct"/>
                          </w:tcPr>
                          <w:p w14:paraId="41C9DD81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Style w:val="Zdraznn"/>
                            </w:rPr>
                            <w:alias w:val="Head of institute"/>
                            <w:tag w:val="Head of institute"/>
                            <w:id w:val="-822803039"/>
                            <w:lock w:val="sdtLocked"/>
                            <w:placeholder>
                              <w:docPart w:val="4E0F84AD35344B5692E17A24C5A3EAEA"/>
                            </w:placeholder>
                            <w:dataBinding w:xpath="/ns0:EnhancedDocProps[1]/ns0:Head_of_institute[1]" w:storeItemID="{1B79F808-3321-4933-BB9A-8AE304D51598}"/>
                            <w:text/>
                          </w:sdtPr>
                          <w:sdtContent>
                            <w:tc>
                              <w:tcPr>
                                <w:tcW w:w="2250" w:type="pct"/>
                              </w:tcPr>
                              <w:p w14:paraId="784379F2" w14:textId="7A183E6E" w:rsidR="00DD6A2F" w:rsidRPr="0034394A" w:rsidRDefault="00D47D4F" w:rsidP="008174F7">
                                <w:pPr>
                                  <w:jc w:val="center"/>
                                  <w:rPr>
                                    <w:rStyle w:val="Zdraznn"/>
                                  </w:rPr>
                                </w:pPr>
                                <w:r>
                                  <w:rPr>
                                    <w:rStyle w:val="Zdraznn"/>
                                  </w:rPr>
                                  <w:t>{Head of institute}</w:t>
                                </w:r>
                              </w:p>
                            </w:tc>
                          </w:sdtContent>
                        </w:sdt>
                      </w:tr>
                      <w:tr w:rsidR="00DD6A2F" w:rsidRPr="0034394A" w14:paraId="4C0DCDD7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51B9D5EC" w14:textId="3E417C26" w:rsidR="00DD6A2F" w:rsidRPr="0034394A" w:rsidRDefault="00611AE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>
                              <w:rPr>
                                <w:rStyle w:val="Zdraznn"/>
                              </w:rPr>
                              <w:t>Dean</w:t>
                            </w:r>
                          </w:p>
                        </w:tc>
                        <w:tc>
                          <w:tcPr>
                            <w:tcW w:w="500" w:type="pct"/>
                          </w:tcPr>
                          <w:p w14:paraId="61509832" w14:textId="77777777" w:rsidR="00DD6A2F" w:rsidRPr="0034394A" w:rsidRDefault="00DD6A2F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6BEBB1B8" w14:textId="3E7F7338" w:rsidR="00DD6A2F" w:rsidRPr="0034394A" w:rsidRDefault="00073B91" w:rsidP="008174F7">
                            <w:pPr>
                              <w:jc w:val="center"/>
                              <w:rPr>
                                <w:rStyle w:val="Zdraznn"/>
                              </w:rPr>
                            </w:pPr>
                            <w:r>
                              <w:rPr>
                                <w:rStyle w:val="Zdraznn"/>
                              </w:rPr>
                              <w:t>Head of institute</w:t>
                            </w:r>
                          </w:p>
                        </w:tc>
                      </w:tr>
                      <w:tr w:rsidR="00DD6A2F" w:rsidRPr="0034394A" w14:paraId="29A09DD5" w14:textId="77777777" w:rsidTr="007A0A11">
                        <w:trPr>
                          <w:trHeight w:val="277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489E7D75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033FCEDE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41EFDA90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2450D95A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11D3C4DB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500" w:type="pct"/>
                          </w:tcPr>
                          <w:p w14:paraId="0433BC2F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4FC71A82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  <w:tr w:rsidR="00DD6A2F" w:rsidRPr="0034394A" w14:paraId="1A4BF09D" w14:textId="77777777" w:rsidTr="007A0A11">
                        <w:trPr>
                          <w:trHeight w:val="298"/>
                          <w:jc w:val="center"/>
                        </w:trPr>
                        <w:tc>
                          <w:tcPr>
                            <w:tcW w:w="2250" w:type="pct"/>
                          </w:tcPr>
                          <w:p w14:paraId="4CAF094B" w14:textId="225418F0" w:rsidR="00DD6A2F" w:rsidRPr="00261512" w:rsidRDefault="004576A3" w:rsidP="00CE7191">
                            <w:pPr>
                              <w:rPr>
                                <w:rStyle w:val="Zdraznnjemn"/>
                              </w:rPr>
                            </w:pPr>
                            <w:r>
                              <w:rPr>
                                <w:rStyle w:val="Zdraznnjemn"/>
                              </w:rPr>
                              <w:t>Liberec</w:t>
                            </w:r>
                            <w:r w:rsidR="00DD6A2F" w:rsidRPr="00261512">
                              <w:rPr>
                                <w:rStyle w:val="Zdraznnjemn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Style w:val="Zdraznnjemn"/>
                                </w:rPr>
                                <w:alias w:val="Date of assignment"/>
                                <w:tag w:val="Date of assignment"/>
                                <w:id w:val="445503353"/>
                                <w:lock w:val="sdtLocked"/>
                                <w:placeholder>
                                  <w:docPart w:val="11F0E488ADD34087AEE3CE0029979023"/>
                                </w:placeholder>
                                <w:dataBinding w:xpath="/ns0:EnhancedDocProps[1]/ns0:Date_of_assignment[1]" w:storeItemID="{1B79F808-3321-4933-BB9A-8AE304D51598}"/>
                                <w:date>
                                  <w:dateFormat w:val="MMMM d, 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4F294B">
                                  <w:rPr>
                                    <w:rStyle w:val="Zdraznnjemn"/>
                                    <w:lang w:val="en-US"/>
                                  </w:rPr>
                                  <w:t>{Date of assignment}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500" w:type="pct"/>
                          </w:tcPr>
                          <w:p w14:paraId="7204538A" w14:textId="77777777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  <w:tc>
                          <w:tcPr>
                            <w:tcW w:w="2250" w:type="pct"/>
                          </w:tcPr>
                          <w:p w14:paraId="2B05D869" w14:textId="4C9CA739" w:rsidR="00DD6A2F" w:rsidRPr="0034394A" w:rsidRDefault="00DD6A2F" w:rsidP="00CE7191">
                            <w:pPr>
                              <w:rPr>
                                <w:rStyle w:val="Zdraznn"/>
                              </w:rPr>
                            </w:pPr>
                          </w:p>
                        </w:tc>
                      </w:tr>
                    </w:tbl>
                    <w:p w14:paraId="6FADD765" w14:textId="77777777" w:rsidR="004121D4" w:rsidRPr="00627F3B" w:rsidRDefault="004121D4" w:rsidP="00CE7191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D29357D" w14:textId="33F37090" w:rsidR="007732CA" w:rsidRPr="00C2105A" w:rsidRDefault="00487F60" w:rsidP="00191919">
      <w:pPr>
        <w:pStyle w:val="Nzev"/>
        <w:rPr>
          <w:lang w:val="en-GB"/>
        </w:rPr>
      </w:pPr>
      <w:r w:rsidRPr="00C2105A">
        <w:rPr>
          <w:lang w:val="en-GB"/>
        </w:rPr>
        <w:lastRenderedPageBreak/>
        <w:t>Declaration</w:t>
      </w:r>
    </w:p>
    <w:p w14:paraId="20F5D44E" w14:textId="77777777" w:rsidR="00137A4D" w:rsidRPr="000009E4" w:rsidRDefault="00137A4D" w:rsidP="00CE7191">
      <w:pPr>
        <w:rPr>
          <w:rStyle w:val="Zdraznn"/>
        </w:rPr>
      </w:pPr>
    </w:p>
    <w:p w14:paraId="5618CF52" w14:textId="3B38C725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I hereby certify, I, myself, have written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 as an original and primary work using the literature listed below and consulting it with my thesis supervisor and my thesis counsellor.</w:t>
      </w:r>
    </w:p>
    <w:p w14:paraId="10D661A5" w14:textId="10C1DAA2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I acknowledge that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 is fully governed by Act No. 121/2000 Coll., the Copyright Act, in particular Article 60 – School Work.</w:t>
      </w:r>
    </w:p>
    <w:p w14:paraId="0B6CBD27" w14:textId="5F1297F9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I acknowledge that the Technical University of Liberec does not infringe my copyrights by using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 for internal purposes of the Technical University of Liberec.</w:t>
      </w:r>
    </w:p>
    <w:p w14:paraId="65A13C36" w14:textId="7913AA16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I am aware of my obligation to inform the Technical University of Liberec on having used or granted license to use the results of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thesis; in such a case the Technical University of Liberec may require reimbursement of the costs incurred for creating the result up to their actual amount.</w:t>
      </w:r>
    </w:p>
    <w:p w14:paraId="758FC28C" w14:textId="43C2025D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At the same time, I honestly declare that the text of the printed version of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 is identical with the text of the electronic version uploaded into the IS STAG.</w:t>
      </w:r>
    </w:p>
    <w:p w14:paraId="27277A62" w14:textId="596126DC" w:rsidR="00B55019" w:rsidRPr="00C2105A" w:rsidRDefault="00B55019" w:rsidP="00B55019">
      <w:pPr>
        <w:rPr>
          <w:rStyle w:val="Zdraznn"/>
        </w:rPr>
      </w:pPr>
      <w:r w:rsidRPr="00C2105A">
        <w:rPr>
          <w:rStyle w:val="Zdraznn"/>
        </w:rPr>
        <w:t xml:space="preserve">I acknowledge that the Technical University of Liberec will make my </w:t>
      </w:r>
      <w:r w:rsidR="00F75017">
        <w:rPr>
          <w:rStyle w:val="Zdraznn"/>
        </w:rPr>
        <w:t>master</w:t>
      </w:r>
      <w:r w:rsidRPr="00C2105A">
        <w:rPr>
          <w:rStyle w:val="Zdraznn"/>
        </w:rPr>
        <w:t xml:space="preserve"> thesis public in accordance with paragraph 47b of Act No. 111/1998 Coll., on Higher Education Institutions and on Amendment to Other Acts (the Higher Education Act), as amended.</w:t>
      </w:r>
    </w:p>
    <w:p w14:paraId="2C147754" w14:textId="1F4B5DCC" w:rsidR="00227913" w:rsidRPr="00C2105A" w:rsidRDefault="00B55019" w:rsidP="00B55019">
      <w:pPr>
        <w:rPr>
          <w:rFonts w:ascii="Inter" w:hAnsi="Inter"/>
          <w:iCs/>
          <w:sz w:val="22"/>
        </w:rPr>
      </w:pPr>
      <w:r w:rsidRPr="00C2105A">
        <w:rPr>
          <w:rStyle w:val="Zdraznn"/>
        </w:rPr>
        <w:t>I am aware of the consequences which may under the Higher Education Act result from a breach of this declaration.</w:t>
      </w:r>
    </w:p>
    <w:p w14:paraId="7DC3B26D" w14:textId="77777777" w:rsidR="00102685" w:rsidRPr="000009E4" w:rsidRDefault="00102685" w:rsidP="00CE7191">
      <w:pPr>
        <w:rPr>
          <w:rStyle w:val="Zdraznn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8"/>
        <w:gridCol w:w="3458"/>
      </w:tblGrid>
      <w:tr w:rsidR="003F6090" w:rsidRPr="00C2105A" w14:paraId="060E1A2A" w14:textId="77777777" w:rsidTr="002C0AD3">
        <w:trPr>
          <w:jc w:val="center"/>
        </w:trPr>
        <w:sdt>
          <w:sdtPr>
            <w:rPr>
              <w:rStyle w:val="Zdraznn"/>
            </w:rPr>
            <w:alias w:val="Date of declaration"/>
            <w:tag w:val="Date of declaration"/>
            <w:id w:val="2100205366"/>
            <w:lock w:val="sdtLocked"/>
            <w:placeholder>
              <w:docPart w:val="B37490A24CA14C43A10CD81E583DA65F"/>
            </w:placeholder>
            <w:dataBinding w:xpath="/ns0:EnhancedDocProps[1]/ns0:Date_of_declaration[1]" w:storeItemID="{1B79F808-3321-4933-BB9A-8AE304D51598}"/>
            <w:date>
              <w:dateFormat w:val="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00" w:type="pct"/>
              </w:tcPr>
              <w:p w14:paraId="28329B06" w14:textId="15D6D30C" w:rsidR="003F6090" w:rsidRPr="00C2105A" w:rsidRDefault="00CE5DD9" w:rsidP="00CE7191">
                <w:pPr>
                  <w:rPr>
                    <w:rStyle w:val="Zdraznn"/>
                  </w:rPr>
                </w:pPr>
                <w:r>
                  <w:rPr>
                    <w:rStyle w:val="Zdraznn"/>
                  </w:rPr>
                  <w:t>{Date of declaration}</w:t>
                </w:r>
              </w:p>
            </w:tc>
          </w:sdtContent>
        </w:sdt>
        <w:tc>
          <w:tcPr>
            <w:tcW w:w="2500" w:type="pct"/>
          </w:tcPr>
          <w:sdt>
            <w:sdtPr>
              <w:rPr>
                <w:rStyle w:val="Zdraznn"/>
              </w:rPr>
              <w:alias w:val="Author"/>
              <w:tag w:val="Author"/>
              <w:id w:val="1257864642"/>
              <w:lock w:val="sdtLocked"/>
              <w:placeholder>
                <w:docPart w:val="3877E49B095E48E79D1E858BB62E522A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Content>
              <w:p w14:paraId="3871EFED" w14:textId="30B6C211" w:rsidR="003F6090" w:rsidRPr="00C2105A" w:rsidRDefault="00CF3B5E" w:rsidP="00770B3C">
                <w:pPr>
                  <w:jc w:val="right"/>
                  <w:rPr>
                    <w:rStyle w:val="Zdraznn"/>
                  </w:rPr>
                </w:pPr>
                <w:r w:rsidRPr="00C2105A">
                  <w:rPr>
                    <w:rStyle w:val="Zdraznn"/>
                  </w:rPr>
                  <w:t>{Author}</w:t>
                </w:r>
              </w:p>
            </w:sdtContent>
          </w:sdt>
        </w:tc>
      </w:tr>
    </w:tbl>
    <w:p w14:paraId="508C6A8D" w14:textId="77777777" w:rsidR="003F6090" w:rsidRPr="00C2105A" w:rsidRDefault="003F6090" w:rsidP="00CE7191">
      <w:pPr>
        <w:sectPr w:rsidR="003F6090" w:rsidRPr="00C2105A" w:rsidSect="00A37AC6">
          <w:headerReference w:type="even" r:id="rId15"/>
          <w:pgSz w:w="11906" w:h="16838"/>
          <w:pgMar w:top="5387" w:right="2495" w:bottom="1134" w:left="2495" w:header="709" w:footer="709" w:gutter="0"/>
          <w:cols w:space="708"/>
          <w:docGrid w:linePitch="360"/>
        </w:sectPr>
      </w:pPr>
    </w:p>
    <w:sdt>
      <w:sdtPr>
        <w:rPr>
          <w:lang w:val="en-GB"/>
        </w:rPr>
        <w:alias w:val="Title"/>
        <w:tag w:val="Title"/>
        <w:id w:val="-2029162941"/>
        <w:lock w:val="sdtLocked"/>
        <w:placeholder>
          <w:docPart w:val="D2BE16EDC47A4E7FA06CB4BAB2CD54C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 w:multiLine="1"/>
      </w:sdtPr>
      <w:sdtContent>
        <w:p w14:paraId="6AB172EE" w14:textId="2056C489" w:rsidR="008C60D9" w:rsidRPr="00C2105A" w:rsidRDefault="00854F32" w:rsidP="00281577">
          <w:pPr>
            <w:pStyle w:val="Nzev"/>
            <w:rPr>
              <w:lang w:val="en-GB"/>
            </w:rPr>
          </w:pPr>
          <w:r w:rsidRPr="00C2105A">
            <w:rPr>
              <w:lang w:val="en-GB"/>
            </w:rPr>
            <w:t>{Title}</w:t>
          </w:r>
        </w:p>
      </w:sdtContent>
    </w:sdt>
    <w:p w14:paraId="1E200FA3" w14:textId="5A4BD5C9" w:rsidR="003957BB" w:rsidRPr="00C2105A" w:rsidRDefault="00BE31FC" w:rsidP="00BE31FC">
      <w:pPr>
        <w:pStyle w:val="Nzev"/>
        <w:rPr>
          <w:lang w:val="en-GB"/>
        </w:rPr>
      </w:pPr>
      <w:r w:rsidRPr="00C2105A">
        <w:rPr>
          <w:lang w:val="en-GB"/>
        </w:rPr>
        <w:t>Abstra</w:t>
      </w:r>
      <w:r w:rsidR="008E426B" w:rsidRPr="00C2105A">
        <w:rPr>
          <w:lang w:val="en-GB"/>
        </w:rPr>
        <w:t>c</w:t>
      </w:r>
      <w:r w:rsidRPr="00C2105A">
        <w:rPr>
          <w:lang w:val="en-GB"/>
        </w:rPr>
        <w:t>t</w:t>
      </w:r>
    </w:p>
    <w:sdt>
      <w:sdtPr>
        <w:rPr>
          <w:rStyle w:val="ZkladntextChar"/>
          <w:lang w:val="en-GB"/>
        </w:rPr>
        <w:alias w:val="Abstract"/>
        <w:tag w:val="Abstract"/>
        <w:id w:val="-5447373"/>
        <w:lock w:val="sdtLocked"/>
        <w:placeholder>
          <w:docPart w:val="BBD0D605F4DA49639B72F13EF63E0F16"/>
        </w:placeholder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Content>
        <w:p w14:paraId="4F04A0E1" w14:textId="729FF2D0" w:rsidR="00CF1CB2" w:rsidRPr="00C2105A" w:rsidRDefault="00AA6CB3" w:rsidP="00722868">
          <w:r>
            <w:rPr>
              <w:rStyle w:val="ZkladntextChar"/>
              <w:lang w:val="en-GB"/>
            </w:rPr>
            <w:t>{Abstract}</w:t>
          </w:r>
        </w:p>
      </w:sdtContent>
    </w:sdt>
    <w:p w14:paraId="7F9CA835" w14:textId="77777777" w:rsidR="00C8131C" w:rsidRPr="004D6430" w:rsidRDefault="00C8131C" w:rsidP="004D6430">
      <w:pPr>
        <w:rPr>
          <w:rStyle w:val="Zdraznn"/>
          <w:rFonts w:ascii="Times New Roman" w:hAnsi="Times New Roman"/>
          <w:iCs w:val="0"/>
          <w:sz w:val="24"/>
        </w:rPr>
      </w:pPr>
    </w:p>
    <w:p w14:paraId="37EDFC9B" w14:textId="01261A52" w:rsidR="00771D4C" w:rsidRPr="00C2105A" w:rsidRDefault="00771D4C" w:rsidP="00CE7191"/>
    <w:p w14:paraId="4E0C698B" w14:textId="14B4A5BF" w:rsidR="00A427DF" w:rsidRPr="00C2105A" w:rsidRDefault="00295B55" w:rsidP="00763C33">
      <w:pPr>
        <w:pStyle w:val="Podnadpis"/>
        <w:rPr>
          <w:rStyle w:val="Zdraznn"/>
          <w:iCs w:val="0"/>
          <w:sz w:val="28"/>
        </w:rPr>
      </w:pPr>
      <w:r w:rsidRPr="00C2105A">
        <w:rPr>
          <w:rStyle w:val="Zdraznn"/>
          <w:iCs w:val="0"/>
          <w:sz w:val="28"/>
        </w:rPr>
        <w:t>Keywords</w:t>
      </w:r>
    </w:p>
    <w:sdt>
      <w:sdtPr>
        <w:rPr>
          <w:rStyle w:val="ZkladntextChar"/>
          <w:lang w:val="en-GB"/>
        </w:rPr>
        <w:alias w:val="Keywords"/>
        <w:tag w:val="Keywords"/>
        <w:id w:val="744844902"/>
        <w:lock w:val="sdtLocked"/>
        <w:placeholder>
          <w:docPart w:val="5F478A4537F14D4C92846A18C110C934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 w:multiLine="1"/>
      </w:sdtPr>
      <w:sdtContent>
        <w:p w14:paraId="4D39CA6B" w14:textId="0767CA05" w:rsidR="00A427DF" w:rsidRPr="00C2105A" w:rsidRDefault="006429F0" w:rsidP="00722868">
          <w:r>
            <w:rPr>
              <w:rStyle w:val="ZkladntextChar"/>
              <w:lang w:val="en-GB"/>
            </w:rPr>
            <w:t>{Keywords}</w:t>
          </w:r>
        </w:p>
      </w:sdtContent>
    </w:sdt>
    <w:p w14:paraId="7EDDD1B6" w14:textId="490CF2DE" w:rsidR="00370F25" w:rsidRPr="00C2105A" w:rsidRDefault="00370F25" w:rsidP="00EE4D21"/>
    <w:p w14:paraId="1C25B621" w14:textId="77777777" w:rsidR="004D4A8C" w:rsidRPr="004D6430" w:rsidRDefault="004D4A8C" w:rsidP="004D6430">
      <w:pPr>
        <w:rPr>
          <w:rStyle w:val="Zdraznn"/>
          <w:rFonts w:ascii="Times New Roman" w:hAnsi="Times New Roman"/>
          <w:iCs w:val="0"/>
          <w:sz w:val="24"/>
        </w:rPr>
      </w:pPr>
    </w:p>
    <w:p w14:paraId="1EC31D85" w14:textId="26AED4C8" w:rsidR="006E547B" w:rsidRPr="004D6430" w:rsidRDefault="006E547B" w:rsidP="004D6430">
      <w:pPr>
        <w:rPr>
          <w:rStyle w:val="Zdraznn"/>
          <w:rFonts w:ascii="Times New Roman" w:hAnsi="Times New Roman"/>
          <w:iCs w:val="0"/>
          <w:sz w:val="24"/>
        </w:rPr>
      </w:pPr>
      <w:r w:rsidRPr="004D6430">
        <w:rPr>
          <w:rStyle w:val="Zdraznn"/>
          <w:rFonts w:ascii="Times New Roman" w:hAnsi="Times New Roman"/>
          <w:iCs w:val="0"/>
          <w:sz w:val="24"/>
        </w:rPr>
        <w:br w:type="page"/>
      </w:r>
    </w:p>
    <w:p w14:paraId="4CB44FF8" w14:textId="77777777" w:rsidR="00861129" w:rsidRPr="00C2105A" w:rsidRDefault="00861129" w:rsidP="00C535B1">
      <w:pPr>
        <w:pStyle w:val="Nzev"/>
        <w:rPr>
          <w:lang w:val="en-GB"/>
        </w:rPr>
      </w:pPr>
      <w:r w:rsidRPr="00C2105A">
        <w:rPr>
          <w:lang w:val="en-GB"/>
        </w:rPr>
        <w:lastRenderedPageBreak/>
        <w:t>Acknowledgements</w:t>
      </w:r>
    </w:p>
    <w:p w14:paraId="54EC2132" w14:textId="6A922E0A" w:rsidR="00B62472" w:rsidRDefault="00B62472" w:rsidP="008179E4"/>
    <w:p w14:paraId="04FD29A0" w14:textId="77777777" w:rsidR="00DE796D" w:rsidRPr="00DE796D" w:rsidRDefault="00DE796D" w:rsidP="00DE796D">
      <w:pPr>
        <w:rPr>
          <w:rStyle w:val="Zdraznn"/>
          <w:rFonts w:ascii="Times New Roman" w:hAnsi="Times New Roman"/>
          <w:iCs w:val="0"/>
          <w:sz w:val="24"/>
        </w:rPr>
      </w:pPr>
    </w:p>
    <w:p w14:paraId="01C26245" w14:textId="77777777" w:rsidR="00DB0D0E" w:rsidRPr="00C2105A" w:rsidRDefault="00DB0D0E" w:rsidP="008179E4">
      <w:r w:rsidRPr="00C2105A">
        <w:br w:type="page"/>
      </w:r>
    </w:p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  <w:lang w:val="en-GB"/>
        </w:rPr>
        <w:id w:val="-160950168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DB69234" w14:textId="5BD33C0F" w:rsidR="005C019D" w:rsidRPr="00C2105A" w:rsidRDefault="00F40462">
          <w:pPr>
            <w:pStyle w:val="Nadpisobsahu"/>
            <w:rPr>
              <w:lang w:val="en-GB"/>
            </w:rPr>
          </w:pPr>
          <w:r w:rsidRPr="00C2105A">
            <w:rPr>
              <w:lang w:val="en-GB"/>
            </w:rPr>
            <w:t>Contents</w:t>
          </w:r>
        </w:p>
        <w:p w14:paraId="4D5C2457" w14:textId="11F76C3D" w:rsidR="00942C33" w:rsidRDefault="005C019D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val="cs-CZ" w:eastAsia="cs-CZ"/>
            </w:rPr>
          </w:pPr>
          <w:r w:rsidRPr="00C2105A">
            <w:rPr>
              <w:b w:val="0"/>
            </w:rPr>
            <w:fldChar w:fldCharType="begin"/>
          </w:r>
          <w:r w:rsidRPr="00C2105A">
            <w:instrText xml:space="preserve"> TOC \o "1-6" \h \z \u </w:instrText>
          </w:r>
          <w:r w:rsidRPr="00C2105A">
            <w:rPr>
              <w:b w:val="0"/>
            </w:rPr>
            <w:fldChar w:fldCharType="separate"/>
          </w:r>
          <w:hyperlink w:anchor="_Toc129000527" w:history="1">
            <w:r w:rsidR="00942C33" w:rsidRPr="00C675B5">
              <w:rPr>
                <w:rStyle w:val="Hypertextovodkaz"/>
              </w:rPr>
              <w:t>Introduction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_Toc129000527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11</w:t>
            </w:r>
            <w:r w:rsidR="00942C33">
              <w:rPr>
                <w:webHidden/>
              </w:rPr>
              <w:fldChar w:fldCharType="end"/>
            </w:r>
          </w:hyperlink>
        </w:p>
        <w:p w14:paraId="62EAFCEA" w14:textId="6446B8BE" w:rsidR="00942C33" w:rsidRDefault="00000000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val="cs-CZ" w:eastAsia="cs-CZ"/>
            </w:rPr>
          </w:pPr>
          <w:hyperlink w:anchor="_Toc129000528" w:history="1">
            <w:r w:rsidR="00942C33" w:rsidRPr="00C675B5">
              <w:rPr>
                <w:rStyle w:val="Hypertextovodkaz"/>
              </w:rPr>
              <w:t>Theory section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_Toc129000528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12</w:t>
            </w:r>
            <w:r w:rsidR="00942C33">
              <w:rPr>
                <w:webHidden/>
              </w:rPr>
              <w:fldChar w:fldCharType="end"/>
            </w:r>
          </w:hyperlink>
        </w:p>
        <w:p w14:paraId="6BF578A5" w14:textId="1C0A19D1" w:rsidR="00942C33" w:rsidRDefault="00000000">
          <w:pPr>
            <w:pStyle w:val="Obsah1"/>
            <w:tabs>
              <w:tab w:val="left" w:pos="426"/>
              <w:tab w:val="right" w:leader="dot" w:pos="9060"/>
            </w:tabs>
            <w:rPr>
              <w:rFonts w:asciiTheme="minorHAnsi" w:eastAsiaTheme="minorEastAsia" w:hAnsiTheme="minorHAnsi"/>
              <w:b w:val="0"/>
              <w:noProof/>
              <w:kern w:val="0"/>
              <w:sz w:val="22"/>
              <w:lang w:val="cs-CZ" w:eastAsia="cs-CZ"/>
            </w:rPr>
          </w:pPr>
          <w:hyperlink w:anchor="_Toc129000529" w:history="1">
            <w:r w:rsidR="00942C33" w:rsidRPr="00C675B5">
              <w:rPr>
                <w:rStyle w:val="Hypertextovodkaz"/>
                <w:noProof/>
              </w:rPr>
              <w:t>1</w:t>
            </w:r>
            <w:r w:rsidR="00942C33">
              <w:rPr>
                <w:rFonts w:asciiTheme="minorHAnsi" w:eastAsiaTheme="minorEastAsia" w:hAnsiTheme="minorHAnsi"/>
                <w:b w:val="0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Element examples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_Toc129000529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12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43223166" w14:textId="03B08BBD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0" w:history="1">
            <w:r w:rsidR="00942C33" w:rsidRPr="00C675B5">
              <w:rPr>
                <w:rStyle w:val="Hypertextovodkaz"/>
                <w:noProof/>
              </w:rPr>
              <w:t>1.1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Images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_Toc129000530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12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11CDFFC8" w14:textId="41EC243A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1" w:history="1">
            <w:r w:rsidR="00942C33" w:rsidRPr="00C675B5">
              <w:rPr>
                <w:rStyle w:val="Hypertextovodkaz"/>
                <w:noProof/>
              </w:rPr>
              <w:t>1.2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Tables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_Toc129000531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12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26DA5A73" w14:textId="5B350050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2" w:history="1">
            <w:r w:rsidR="00942C33" w:rsidRPr="00C675B5">
              <w:rPr>
                <w:rStyle w:val="Hypertextovodkaz"/>
                <w:noProof/>
              </w:rPr>
              <w:t>1.3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Graphs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_Toc129000532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12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21CCA97F" w14:textId="766CECD6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3" w:history="1">
            <w:r w:rsidR="00942C33" w:rsidRPr="00C675B5">
              <w:rPr>
                <w:rStyle w:val="Hypertextovodkaz"/>
                <w:noProof/>
              </w:rPr>
              <w:t>1.4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Source code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_Toc129000533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13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438F3E0F" w14:textId="1A2B0C8C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4" w:history="1">
            <w:r w:rsidR="00942C33" w:rsidRPr="00C675B5">
              <w:rPr>
                <w:rStyle w:val="Hypertextovodkaz"/>
                <w:noProof/>
              </w:rPr>
              <w:t>1.5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Citations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_Toc129000534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13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694CA5E1" w14:textId="436A41FE" w:rsidR="00942C33" w:rsidRDefault="00000000">
          <w:pPr>
            <w:pStyle w:val="Obsah2"/>
            <w:rPr>
              <w:rFonts w:asciiTheme="minorHAnsi" w:eastAsiaTheme="minorEastAsia" w:hAnsiTheme="minorHAnsi"/>
              <w:noProof/>
              <w:kern w:val="0"/>
              <w:sz w:val="22"/>
              <w:lang w:val="cs-CZ" w:eastAsia="cs-CZ"/>
            </w:rPr>
          </w:pPr>
          <w:hyperlink w:anchor="_Toc129000535" w:history="1">
            <w:r w:rsidR="00942C33" w:rsidRPr="00C675B5">
              <w:rPr>
                <w:rStyle w:val="Hypertextovodkaz"/>
                <w:noProof/>
              </w:rPr>
              <w:t>1.6</w:t>
            </w:r>
            <w:r w:rsidR="00942C33">
              <w:rPr>
                <w:rFonts w:asciiTheme="minorHAnsi" w:eastAsiaTheme="minorEastAsia" w:hAnsiTheme="minorHAnsi"/>
                <w:noProof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  <w:noProof/>
              </w:rPr>
              <w:t>Equations</w:t>
            </w:r>
            <w:r w:rsidR="00942C33">
              <w:rPr>
                <w:noProof/>
                <w:webHidden/>
              </w:rPr>
              <w:tab/>
            </w:r>
            <w:r w:rsidR="00942C33">
              <w:rPr>
                <w:noProof/>
                <w:webHidden/>
              </w:rPr>
              <w:fldChar w:fldCharType="begin"/>
            </w:r>
            <w:r w:rsidR="00942C33">
              <w:rPr>
                <w:noProof/>
                <w:webHidden/>
              </w:rPr>
              <w:instrText xml:space="preserve"> PAGEREF _Toc129000535 \h </w:instrText>
            </w:r>
            <w:r w:rsidR="00942C33">
              <w:rPr>
                <w:noProof/>
                <w:webHidden/>
              </w:rPr>
            </w:r>
            <w:r w:rsidR="00942C33">
              <w:rPr>
                <w:noProof/>
                <w:webHidden/>
              </w:rPr>
              <w:fldChar w:fldCharType="separate"/>
            </w:r>
            <w:r w:rsidR="00942C33">
              <w:rPr>
                <w:noProof/>
                <w:webHidden/>
              </w:rPr>
              <w:t>13</w:t>
            </w:r>
            <w:r w:rsidR="00942C33">
              <w:rPr>
                <w:noProof/>
                <w:webHidden/>
              </w:rPr>
              <w:fldChar w:fldCharType="end"/>
            </w:r>
          </w:hyperlink>
        </w:p>
        <w:p w14:paraId="3C84A02D" w14:textId="70D8B7D5" w:rsidR="00942C33" w:rsidRDefault="00000000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val="cs-CZ" w:eastAsia="cs-CZ"/>
            </w:rPr>
          </w:pPr>
          <w:hyperlink w:anchor="_Toc129000536" w:history="1">
            <w:r w:rsidR="00942C33" w:rsidRPr="00C675B5">
              <w:rPr>
                <w:rStyle w:val="Hypertextovodkaz"/>
              </w:rPr>
              <w:t>Practice section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_Toc129000536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14</w:t>
            </w:r>
            <w:r w:rsidR="00942C33">
              <w:rPr>
                <w:webHidden/>
              </w:rPr>
              <w:fldChar w:fldCharType="end"/>
            </w:r>
          </w:hyperlink>
        </w:p>
        <w:p w14:paraId="4701A65B" w14:textId="14BFDA83" w:rsidR="00942C33" w:rsidRDefault="00000000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val="cs-CZ" w:eastAsia="cs-CZ"/>
            </w:rPr>
          </w:pPr>
          <w:hyperlink w:anchor="_Toc129000537" w:history="1">
            <w:r w:rsidR="00942C33" w:rsidRPr="00C675B5">
              <w:rPr>
                <w:rStyle w:val="Hypertextovodkaz"/>
              </w:rPr>
              <w:t>Conclusion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_Toc129000537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15</w:t>
            </w:r>
            <w:r w:rsidR="00942C33">
              <w:rPr>
                <w:webHidden/>
              </w:rPr>
              <w:fldChar w:fldCharType="end"/>
            </w:r>
          </w:hyperlink>
        </w:p>
        <w:p w14:paraId="2557B9E4" w14:textId="085F421B" w:rsidR="00942C33" w:rsidRDefault="00000000">
          <w:pPr>
            <w:pStyle w:val="Obsah4"/>
            <w:rPr>
              <w:rFonts w:asciiTheme="minorHAnsi" w:eastAsiaTheme="minorEastAsia" w:hAnsiTheme="minorHAnsi"/>
              <w:b w:val="0"/>
              <w:kern w:val="0"/>
              <w:sz w:val="22"/>
              <w:lang w:val="cs-CZ" w:eastAsia="cs-CZ"/>
            </w:rPr>
          </w:pPr>
          <w:hyperlink w:anchor="_Toc129000538" w:history="1">
            <w:r w:rsidR="00942C33" w:rsidRPr="00C675B5">
              <w:rPr>
                <w:rStyle w:val="Hypertextovodkaz"/>
              </w:rPr>
              <w:t>References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_Toc129000538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16</w:t>
            </w:r>
            <w:r w:rsidR="00942C33">
              <w:rPr>
                <w:webHidden/>
              </w:rPr>
              <w:fldChar w:fldCharType="end"/>
            </w:r>
          </w:hyperlink>
        </w:p>
        <w:p w14:paraId="31832896" w14:textId="0EAD9288" w:rsidR="00942C33" w:rsidRDefault="00000000">
          <w:pPr>
            <w:pStyle w:val="Obsah5"/>
            <w:rPr>
              <w:rFonts w:asciiTheme="minorHAnsi" w:eastAsiaTheme="minorEastAsia" w:hAnsiTheme="minorHAnsi"/>
              <w:kern w:val="0"/>
              <w:sz w:val="22"/>
              <w:lang w:val="cs-CZ" w:eastAsia="cs-CZ"/>
            </w:rPr>
          </w:pPr>
          <w:hyperlink w:anchor="_Toc129000539" w:history="1">
            <w:r w:rsidR="00942C33" w:rsidRPr="00C675B5">
              <w:rPr>
                <w:rStyle w:val="Hypertextovodkaz"/>
              </w:rPr>
              <w:t>A</w:t>
            </w:r>
            <w:r w:rsidR="00942C33">
              <w:rPr>
                <w:rFonts w:asciiTheme="minorHAnsi" w:eastAsiaTheme="minorEastAsia" w:hAnsiTheme="minorHAnsi"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</w:rPr>
              <w:t>Attachment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_Toc129000539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17</w:t>
            </w:r>
            <w:r w:rsidR="00942C33">
              <w:rPr>
                <w:webHidden/>
              </w:rPr>
              <w:fldChar w:fldCharType="end"/>
            </w:r>
          </w:hyperlink>
        </w:p>
        <w:p w14:paraId="0FB8C448" w14:textId="52F238EA" w:rsidR="00942C33" w:rsidRDefault="00000000">
          <w:pPr>
            <w:pStyle w:val="Obsah6"/>
            <w:rPr>
              <w:rFonts w:asciiTheme="minorHAnsi" w:eastAsiaTheme="minorEastAsia" w:hAnsiTheme="minorHAnsi"/>
              <w:kern w:val="0"/>
              <w:sz w:val="22"/>
              <w:lang w:val="cs-CZ" w:eastAsia="cs-CZ"/>
            </w:rPr>
          </w:pPr>
          <w:hyperlink w:anchor="_Toc129000540" w:history="1">
            <w:r w:rsidR="00942C33" w:rsidRPr="00C675B5">
              <w:rPr>
                <w:rStyle w:val="Hypertextovodkaz"/>
              </w:rPr>
              <w:t>A.1</w:t>
            </w:r>
            <w:r w:rsidR="00942C33">
              <w:rPr>
                <w:rFonts w:asciiTheme="minorHAnsi" w:eastAsiaTheme="minorEastAsia" w:hAnsiTheme="minorHAnsi"/>
                <w:kern w:val="0"/>
                <w:sz w:val="22"/>
                <w:lang w:val="cs-CZ" w:eastAsia="cs-CZ"/>
              </w:rPr>
              <w:tab/>
            </w:r>
            <w:r w:rsidR="00942C33" w:rsidRPr="00C675B5">
              <w:rPr>
                <w:rStyle w:val="Hypertextovodkaz"/>
              </w:rPr>
              <w:t>Part of Attachment</w:t>
            </w:r>
            <w:r w:rsidR="00942C33">
              <w:rPr>
                <w:webHidden/>
              </w:rPr>
              <w:tab/>
            </w:r>
            <w:r w:rsidR="00942C33">
              <w:rPr>
                <w:webHidden/>
              </w:rPr>
              <w:fldChar w:fldCharType="begin"/>
            </w:r>
            <w:r w:rsidR="00942C33">
              <w:rPr>
                <w:webHidden/>
              </w:rPr>
              <w:instrText xml:space="preserve"> PAGEREF _Toc129000540 \h </w:instrText>
            </w:r>
            <w:r w:rsidR="00942C33">
              <w:rPr>
                <w:webHidden/>
              </w:rPr>
            </w:r>
            <w:r w:rsidR="00942C33">
              <w:rPr>
                <w:webHidden/>
              </w:rPr>
              <w:fldChar w:fldCharType="separate"/>
            </w:r>
            <w:r w:rsidR="00942C33">
              <w:rPr>
                <w:webHidden/>
              </w:rPr>
              <w:t>17</w:t>
            </w:r>
            <w:r w:rsidR="00942C33">
              <w:rPr>
                <w:webHidden/>
              </w:rPr>
              <w:fldChar w:fldCharType="end"/>
            </w:r>
          </w:hyperlink>
        </w:p>
        <w:p w14:paraId="79554B28" w14:textId="3E4EC411" w:rsidR="00704636" w:rsidRPr="00C2105A" w:rsidRDefault="005C019D" w:rsidP="00CE7191">
          <w:r w:rsidRPr="00C2105A">
            <w:rPr>
              <w:b/>
              <w:bCs/>
            </w:rPr>
            <w:fldChar w:fldCharType="end"/>
          </w:r>
        </w:p>
      </w:sdtContent>
    </w:sdt>
    <w:p w14:paraId="5831308C" w14:textId="416EEDAE" w:rsidR="00A439C8" w:rsidRPr="00C2105A" w:rsidRDefault="00A439C8" w:rsidP="00CE7191">
      <w:r w:rsidRPr="00C2105A">
        <w:br w:type="page"/>
      </w: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D32664" w:rsidRPr="00C2105A" w14:paraId="0A5909B7" w14:textId="77777777" w:rsidTr="00586B69">
        <w:trPr>
          <w:trHeight w:val="4536"/>
          <w:jc w:val="center"/>
        </w:trPr>
        <w:tc>
          <w:tcPr>
            <w:tcW w:w="9071" w:type="dxa"/>
          </w:tcPr>
          <w:p w14:paraId="7F1852B3" w14:textId="77777777" w:rsidR="00AE03A5" w:rsidRDefault="00FB5F58" w:rsidP="003B3609">
            <w:pPr>
              <w:pStyle w:val="Nadpisobsahu"/>
              <w:rPr>
                <w:lang w:val="en-GB"/>
              </w:rPr>
            </w:pPr>
            <w:r w:rsidRPr="00C2105A">
              <w:rPr>
                <w:lang w:val="en-GB"/>
              </w:rPr>
              <w:lastRenderedPageBreak/>
              <w:t xml:space="preserve">List of </w:t>
            </w:r>
            <w:proofErr w:type="spellStart"/>
            <w:r w:rsidRPr="003B3609">
              <w:t>images</w:t>
            </w:r>
            <w:proofErr w:type="spellEnd"/>
          </w:p>
          <w:p w14:paraId="666CBBEA" w14:textId="2D855799" w:rsidR="00942C33" w:rsidRDefault="00455C15">
            <w:pPr>
              <w:pStyle w:val="Seznamobrzk"/>
              <w:tabs>
                <w:tab w:val="right" w:leader="dot" w:pos="9060"/>
              </w:tabs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</w:pPr>
            <w:r>
              <w:fldChar w:fldCharType="begin"/>
            </w:r>
            <w:r>
              <w:instrText xml:space="preserve"> TOC \h \z \c "Image" </w:instrText>
            </w:r>
            <w:r>
              <w:fldChar w:fldCharType="separate"/>
            </w:r>
            <w:hyperlink w:anchor="_Toc129000541" w:history="1">
              <w:r w:rsidR="00942C33" w:rsidRPr="002144FE">
                <w:rPr>
                  <w:rStyle w:val="Hypertextovodkaz"/>
                  <w:noProof/>
                </w:rPr>
                <w:t>Image 1.1: Image example</w:t>
              </w:r>
              <w:r w:rsidR="00942C33">
                <w:rPr>
                  <w:noProof/>
                  <w:webHidden/>
                </w:rPr>
                <w:tab/>
              </w:r>
              <w:r w:rsidR="00942C33">
                <w:rPr>
                  <w:noProof/>
                  <w:webHidden/>
                </w:rPr>
                <w:fldChar w:fldCharType="begin"/>
              </w:r>
              <w:r w:rsidR="00942C33">
                <w:rPr>
                  <w:noProof/>
                  <w:webHidden/>
                </w:rPr>
                <w:instrText xml:space="preserve"> PAGEREF _Toc129000541 \h </w:instrText>
              </w:r>
              <w:r w:rsidR="00942C33">
                <w:rPr>
                  <w:noProof/>
                  <w:webHidden/>
                </w:rPr>
              </w:r>
              <w:r w:rsidR="00942C33">
                <w:rPr>
                  <w:noProof/>
                  <w:webHidden/>
                </w:rPr>
                <w:fldChar w:fldCharType="separate"/>
              </w:r>
              <w:r w:rsidR="00942C33">
                <w:rPr>
                  <w:noProof/>
                  <w:webHidden/>
                </w:rPr>
                <w:t>12</w:t>
              </w:r>
              <w:r w:rsidR="00942C33">
                <w:rPr>
                  <w:noProof/>
                  <w:webHidden/>
                </w:rPr>
                <w:fldChar w:fldCharType="end"/>
              </w:r>
            </w:hyperlink>
          </w:p>
          <w:p w14:paraId="00319CCD" w14:textId="7471ED40" w:rsidR="00455C15" w:rsidRPr="00455C15" w:rsidRDefault="00455C15" w:rsidP="00455C15">
            <w:r>
              <w:fldChar w:fldCharType="end"/>
            </w:r>
          </w:p>
        </w:tc>
      </w:tr>
      <w:tr w:rsidR="00D32664" w:rsidRPr="00C2105A" w14:paraId="673AC2BB" w14:textId="77777777" w:rsidTr="00586B69">
        <w:trPr>
          <w:trHeight w:val="4536"/>
          <w:jc w:val="center"/>
        </w:trPr>
        <w:tc>
          <w:tcPr>
            <w:tcW w:w="9071" w:type="dxa"/>
          </w:tcPr>
          <w:p w14:paraId="01C5C2E5" w14:textId="780D6346" w:rsidR="00521622" w:rsidRPr="00C2105A" w:rsidRDefault="00322DF1" w:rsidP="003B3609">
            <w:pPr>
              <w:pStyle w:val="Nadpisobsahu"/>
              <w:rPr>
                <w:rFonts w:eastAsia="Times New Roman"/>
              </w:rPr>
            </w:pPr>
            <w:r w:rsidRPr="00C2105A">
              <w:rPr>
                <w:rFonts w:eastAsia="Times New Roman"/>
              </w:rPr>
              <w:t xml:space="preserve">List of </w:t>
            </w:r>
            <w:r w:rsidR="009A4C43" w:rsidRPr="00C2105A">
              <w:rPr>
                <w:rFonts w:eastAsia="Times New Roman"/>
              </w:rPr>
              <w:t>graphs</w:t>
            </w:r>
          </w:p>
          <w:p w14:paraId="106CBC00" w14:textId="30BC023E" w:rsidR="00942C33" w:rsidRDefault="0075736D">
            <w:pPr>
              <w:pStyle w:val="Seznamobrzk"/>
              <w:tabs>
                <w:tab w:val="right" w:leader="dot" w:pos="9060"/>
              </w:tabs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</w:pPr>
            <w:r>
              <w:rPr>
                <w:rFonts w:eastAsia="Calibri" w:cs="Times New Roman"/>
              </w:rPr>
              <w:fldChar w:fldCharType="begin"/>
            </w:r>
            <w:r>
              <w:rPr>
                <w:rFonts w:eastAsia="Calibri" w:cs="Times New Roman"/>
              </w:rPr>
              <w:instrText xml:space="preserve"> TOC \h \z \c "Graph" </w:instrText>
            </w:r>
            <w:r>
              <w:rPr>
                <w:rFonts w:eastAsia="Calibri" w:cs="Times New Roman"/>
              </w:rPr>
              <w:fldChar w:fldCharType="separate"/>
            </w:r>
            <w:hyperlink w:anchor="_Toc129000542" w:history="1">
              <w:r w:rsidR="00942C33" w:rsidRPr="00593042">
                <w:rPr>
                  <w:rStyle w:val="Hypertextovodkaz"/>
                  <w:noProof/>
                </w:rPr>
                <w:t>Graph 1.1: Graph example</w:t>
              </w:r>
              <w:r w:rsidR="00942C33">
                <w:rPr>
                  <w:noProof/>
                  <w:webHidden/>
                </w:rPr>
                <w:tab/>
              </w:r>
              <w:r w:rsidR="00942C33">
                <w:rPr>
                  <w:noProof/>
                  <w:webHidden/>
                </w:rPr>
                <w:fldChar w:fldCharType="begin"/>
              </w:r>
              <w:r w:rsidR="00942C33">
                <w:rPr>
                  <w:noProof/>
                  <w:webHidden/>
                </w:rPr>
                <w:instrText xml:space="preserve"> PAGEREF _Toc129000542 \h </w:instrText>
              </w:r>
              <w:r w:rsidR="00942C33">
                <w:rPr>
                  <w:noProof/>
                  <w:webHidden/>
                </w:rPr>
              </w:r>
              <w:r w:rsidR="00942C33">
                <w:rPr>
                  <w:noProof/>
                  <w:webHidden/>
                </w:rPr>
                <w:fldChar w:fldCharType="separate"/>
              </w:r>
              <w:r w:rsidR="00942C33">
                <w:rPr>
                  <w:noProof/>
                  <w:webHidden/>
                </w:rPr>
                <w:t>12</w:t>
              </w:r>
              <w:r w:rsidR="00942C33">
                <w:rPr>
                  <w:noProof/>
                  <w:webHidden/>
                </w:rPr>
                <w:fldChar w:fldCharType="end"/>
              </w:r>
            </w:hyperlink>
          </w:p>
          <w:p w14:paraId="15EDF358" w14:textId="36750000" w:rsidR="00521622" w:rsidRPr="00C2105A" w:rsidRDefault="0075736D" w:rsidP="00521622">
            <w:pPr>
              <w:spacing w:line="256" w:lineRule="auto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fldChar w:fldCharType="end"/>
            </w:r>
          </w:p>
          <w:p w14:paraId="556D9004" w14:textId="4E50C75F" w:rsidR="00D32664" w:rsidRPr="00C2105A" w:rsidRDefault="00D32664" w:rsidP="007F082E"/>
        </w:tc>
      </w:tr>
      <w:tr w:rsidR="003D7CA7" w:rsidRPr="00C2105A" w14:paraId="68BD86BF" w14:textId="77777777" w:rsidTr="00586B69">
        <w:trPr>
          <w:trHeight w:val="4536"/>
          <w:jc w:val="center"/>
        </w:trPr>
        <w:tc>
          <w:tcPr>
            <w:tcW w:w="9071" w:type="dxa"/>
          </w:tcPr>
          <w:p w14:paraId="47EA1E2A" w14:textId="35A7205E" w:rsidR="00521622" w:rsidRPr="00C2105A" w:rsidRDefault="00832C70" w:rsidP="003B3609">
            <w:pPr>
              <w:pStyle w:val="Nadpisobsahu"/>
              <w:rPr>
                <w:rFonts w:eastAsia="Times New Roman"/>
              </w:rPr>
            </w:pPr>
            <w:r w:rsidRPr="00C2105A">
              <w:rPr>
                <w:rFonts w:eastAsia="Times New Roman"/>
              </w:rPr>
              <w:t>List of tables</w:t>
            </w:r>
          </w:p>
          <w:p w14:paraId="32B8855D" w14:textId="2A07C493" w:rsidR="00942C33" w:rsidRDefault="00ED0FE0">
            <w:pPr>
              <w:pStyle w:val="Seznamobrzk"/>
              <w:tabs>
                <w:tab w:val="right" w:leader="dot" w:pos="9060"/>
              </w:tabs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</w:pPr>
            <w:r>
              <w:fldChar w:fldCharType="begin"/>
            </w:r>
            <w:r>
              <w:instrText xml:space="preserve"> TOC \h \z \c "Table" </w:instrText>
            </w:r>
            <w:r>
              <w:fldChar w:fldCharType="separate"/>
            </w:r>
            <w:hyperlink w:anchor="_Toc129000543" w:history="1">
              <w:r w:rsidR="00942C33" w:rsidRPr="004153EA">
                <w:rPr>
                  <w:rStyle w:val="Hypertextovodkaz"/>
                  <w:noProof/>
                </w:rPr>
                <w:t>Table 1.1: Table example</w:t>
              </w:r>
              <w:r w:rsidR="00942C33">
                <w:rPr>
                  <w:noProof/>
                  <w:webHidden/>
                </w:rPr>
                <w:tab/>
              </w:r>
              <w:r w:rsidR="00942C33">
                <w:rPr>
                  <w:noProof/>
                  <w:webHidden/>
                </w:rPr>
                <w:fldChar w:fldCharType="begin"/>
              </w:r>
              <w:r w:rsidR="00942C33">
                <w:rPr>
                  <w:noProof/>
                  <w:webHidden/>
                </w:rPr>
                <w:instrText xml:space="preserve"> PAGEREF _Toc129000543 \h </w:instrText>
              </w:r>
              <w:r w:rsidR="00942C33">
                <w:rPr>
                  <w:noProof/>
                  <w:webHidden/>
                </w:rPr>
              </w:r>
              <w:r w:rsidR="00942C33">
                <w:rPr>
                  <w:noProof/>
                  <w:webHidden/>
                </w:rPr>
                <w:fldChar w:fldCharType="separate"/>
              </w:r>
              <w:r w:rsidR="00942C33">
                <w:rPr>
                  <w:noProof/>
                  <w:webHidden/>
                </w:rPr>
                <w:t>12</w:t>
              </w:r>
              <w:r w:rsidR="00942C33">
                <w:rPr>
                  <w:noProof/>
                  <w:webHidden/>
                </w:rPr>
                <w:fldChar w:fldCharType="end"/>
              </w:r>
            </w:hyperlink>
          </w:p>
          <w:p w14:paraId="3A5EFA85" w14:textId="6BE109D6" w:rsidR="00044285" w:rsidRPr="00ED0FE0" w:rsidRDefault="00ED0FE0" w:rsidP="00ED0FE0">
            <w:pPr>
              <w:spacing w:line="256" w:lineRule="auto"/>
            </w:pPr>
            <w:r>
              <w:fldChar w:fldCharType="end"/>
            </w:r>
          </w:p>
        </w:tc>
      </w:tr>
      <w:tr w:rsidR="00EC4C67" w:rsidRPr="00C2105A" w14:paraId="56D2B1CB" w14:textId="77777777" w:rsidTr="00586B69">
        <w:trPr>
          <w:trHeight w:val="4536"/>
          <w:jc w:val="center"/>
        </w:trPr>
        <w:tc>
          <w:tcPr>
            <w:tcW w:w="9071" w:type="dxa"/>
          </w:tcPr>
          <w:p w14:paraId="317F0A83" w14:textId="51F87EFA" w:rsidR="003832F1" w:rsidRDefault="0037003D" w:rsidP="003B3609">
            <w:pPr>
              <w:pStyle w:val="Nadpisobsahu"/>
            </w:pPr>
            <w:r w:rsidRPr="00C2105A">
              <w:lastRenderedPageBreak/>
              <w:t>List of source code</w:t>
            </w:r>
          </w:p>
          <w:p w14:paraId="5140D888" w14:textId="5623C276" w:rsidR="00942C33" w:rsidRDefault="002229D0">
            <w:pPr>
              <w:pStyle w:val="Seznamobrzk"/>
              <w:tabs>
                <w:tab w:val="right" w:leader="dot" w:pos="9060"/>
              </w:tabs>
              <w:rPr>
                <w:rFonts w:asciiTheme="minorHAnsi" w:eastAsiaTheme="minorEastAsia" w:hAnsiTheme="minorHAnsi"/>
                <w:noProof/>
                <w:sz w:val="22"/>
                <w:lang w:val="cs-CZ" w:eastAsia="cs-CZ"/>
              </w:rPr>
            </w:pPr>
            <w:r>
              <w:fldChar w:fldCharType="begin"/>
            </w:r>
            <w:r>
              <w:instrText xml:space="preserve"> TOC \h \z \c "Source code" </w:instrText>
            </w:r>
            <w:r>
              <w:fldChar w:fldCharType="separate"/>
            </w:r>
            <w:hyperlink w:anchor="_Toc129000544" w:history="1">
              <w:r w:rsidR="00942C33" w:rsidRPr="001B7557">
                <w:rPr>
                  <w:rStyle w:val="Hypertextovodkaz"/>
                  <w:noProof/>
                </w:rPr>
                <w:t>Source code 1.1: Source code example</w:t>
              </w:r>
              <w:r w:rsidR="00942C33">
                <w:rPr>
                  <w:noProof/>
                  <w:webHidden/>
                </w:rPr>
                <w:tab/>
              </w:r>
              <w:r w:rsidR="00942C33">
                <w:rPr>
                  <w:noProof/>
                  <w:webHidden/>
                </w:rPr>
                <w:fldChar w:fldCharType="begin"/>
              </w:r>
              <w:r w:rsidR="00942C33">
                <w:rPr>
                  <w:noProof/>
                  <w:webHidden/>
                </w:rPr>
                <w:instrText xml:space="preserve"> PAGEREF _Toc129000544 \h </w:instrText>
              </w:r>
              <w:r w:rsidR="00942C33">
                <w:rPr>
                  <w:noProof/>
                  <w:webHidden/>
                </w:rPr>
              </w:r>
              <w:r w:rsidR="00942C33">
                <w:rPr>
                  <w:noProof/>
                  <w:webHidden/>
                </w:rPr>
                <w:fldChar w:fldCharType="separate"/>
              </w:r>
              <w:r w:rsidR="00942C33">
                <w:rPr>
                  <w:noProof/>
                  <w:webHidden/>
                </w:rPr>
                <w:t>13</w:t>
              </w:r>
              <w:r w:rsidR="00942C33">
                <w:rPr>
                  <w:noProof/>
                  <w:webHidden/>
                </w:rPr>
                <w:fldChar w:fldCharType="end"/>
              </w:r>
            </w:hyperlink>
          </w:p>
          <w:p w14:paraId="452C2831" w14:textId="3FBFC408" w:rsidR="002229D0" w:rsidRPr="002229D0" w:rsidRDefault="002229D0" w:rsidP="002229D0">
            <w:r>
              <w:fldChar w:fldCharType="end"/>
            </w:r>
          </w:p>
          <w:p w14:paraId="57DD1099" w14:textId="29EE2E9D" w:rsidR="003832F1" w:rsidRPr="00C2105A" w:rsidRDefault="003832F1" w:rsidP="003832F1"/>
        </w:tc>
      </w:tr>
      <w:tr w:rsidR="0095576F" w:rsidRPr="00C2105A" w14:paraId="0BBE5897" w14:textId="77777777" w:rsidTr="00586B69">
        <w:trPr>
          <w:trHeight w:val="4536"/>
          <w:jc w:val="center"/>
        </w:trPr>
        <w:tc>
          <w:tcPr>
            <w:tcW w:w="9071" w:type="dxa"/>
          </w:tcPr>
          <w:p w14:paraId="56782856" w14:textId="1BFA9F44" w:rsidR="0095576F" w:rsidRPr="00C2105A" w:rsidRDefault="00D95FD2" w:rsidP="003B3609">
            <w:pPr>
              <w:pStyle w:val="Nadpisobsahu"/>
            </w:pPr>
            <w:r w:rsidRPr="00C2105A">
              <w:t>List of abbreviations</w:t>
            </w:r>
          </w:p>
          <w:tbl>
            <w:tblPr>
              <w:tblStyle w:val="Mkatabulky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7710"/>
            </w:tblGrid>
            <w:sdt>
              <w:sdtPr>
                <w:id w:val="1509871332"/>
                <w15:repeatingSection/>
              </w:sdtPr>
              <w:sdtContent>
                <w:sdt>
                  <w:sdtPr>
                    <w:id w:val="-673178675"/>
                    <w:placeholder>
                      <w:docPart w:val="DefaultPlaceholder_-1854013435"/>
                    </w:placeholder>
                    <w15:repeatingSectionItem/>
                  </w:sdtPr>
                  <w:sdtContent>
                    <w:tr w:rsidR="0084211A" w:rsidRPr="00C2105A" w14:paraId="27138898" w14:textId="77777777" w:rsidTr="009671C9">
                      <w:tc>
                        <w:tcPr>
                          <w:tcW w:w="750" w:type="pct"/>
                        </w:tcPr>
                        <w:p w14:paraId="22D78AF0" w14:textId="3D0CDE3C" w:rsidR="00186D4E" w:rsidRPr="00C2105A" w:rsidRDefault="00000000" w:rsidP="007A17A8">
                          <w:sdt>
                            <w:sdtPr>
                              <w:id w:val="852151109"/>
                              <w:placeholder>
                                <w:docPart w:val="DefaultPlaceholder_-1854013440"/>
                              </w:placeholder>
                            </w:sdtPr>
                            <w:sdtContent>
                              <w:r w:rsidR="00431EFE" w:rsidRPr="00C2105A">
                                <w:t>{</w:t>
                              </w:r>
                              <w:r w:rsidR="00CF5BF2" w:rsidRPr="00C2105A">
                                <w:t>Abbr.</w:t>
                              </w:r>
                              <w:r w:rsidR="00431EFE" w:rsidRPr="00C2105A">
                                <w:t>}</w:t>
                              </w:r>
                            </w:sdtContent>
                          </w:sdt>
                        </w:p>
                      </w:tc>
                      <w:tc>
                        <w:tcPr>
                          <w:tcW w:w="4250" w:type="pct"/>
                        </w:tcPr>
                        <w:sdt>
                          <w:sdtPr>
                            <w:id w:val="-799989481"/>
                            <w:placeholder>
                              <w:docPart w:val="DefaultPlaceholder_-1854013440"/>
                            </w:placeholder>
                          </w:sdtPr>
                          <w:sdtContent>
                            <w:p w14:paraId="41F9CBFD" w14:textId="07BA9530" w:rsidR="00186D4E" w:rsidRPr="00C2105A" w:rsidRDefault="00431EFE" w:rsidP="00451061">
                              <w:pPr>
                                <w:tabs>
                                  <w:tab w:val="left" w:pos="2645"/>
                                </w:tabs>
                              </w:pPr>
                              <w:r w:rsidRPr="00C2105A">
                                <w:t>{</w:t>
                              </w:r>
                              <w:r w:rsidR="00CF5BF2" w:rsidRPr="00C2105A">
                                <w:t>Description</w:t>
                              </w:r>
                              <w:r w:rsidRPr="00C2105A">
                                <w:t>}</w:t>
                              </w:r>
                              <w:r w:rsidR="00451061" w:rsidRPr="00C2105A">
                                <w:tab/>
                              </w:r>
                            </w:p>
                          </w:sdtContent>
                        </w:sdt>
                      </w:tc>
                    </w:tr>
                  </w:sdtContent>
                </w:sdt>
              </w:sdtContent>
            </w:sdt>
          </w:tbl>
          <w:p w14:paraId="096CDC33" w14:textId="77777777" w:rsidR="00357D01" w:rsidRPr="00C2105A" w:rsidRDefault="00357D01" w:rsidP="00357D01"/>
          <w:p w14:paraId="5A51B5F5" w14:textId="0CFD1B56" w:rsidR="0095576F" w:rsidRPr="00C2105A" w:rsidRDefault="0095576F" w:rsidP="00AD71CD">
            <w:pPr>
              <w:pStyle w:val="Rejstk1"/>
            </w:pPr>
          </w:p>
        </w:tc>
      </w:tr>
    </w:tbl>
    <w:p w14:paraId="7AEFD7AA" w14:textId="49030D8D" w:rsidR="00592AEF" w:rsidRPr="00C2105A" w:rsidRDefault="00592AEF" w:rsidP="00CE7191">
      <w:r w:rsidRPr="00C2105A">
        <w:br w:type="page"/>
      </w:r>
    </w:p>
    <w:p w14:paraId="152BC2D3" w14:textId="77777777" w:rsidR="006C7445" w:rsidRPr="00C2105A" w:rsidRDefault="006C7445" w:rsidP="00CE7191"/>
    <w:p w14:paraId="5E3197BB" w14:textId="6FACBEC1" w:rsidR="00086BB0" w:rsidRPr="00086BB0" w:rsidRDefault="00086BB0" w:rsidP="00A77644">
      <w:pPr>
        <w:pStyle w:val="Titulek"/>
        <w:jc w:val="both"/>
        <w:sectPr w:rsidR="00086BB0" w:rsidRPr="00086BB0" w:rsidSect="00294139">
          <w:footerReference w:type="default" r:id="rId16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32DB1ACE" w14:textId="1C8488CF" w:rsidR="00B81C39" w:rsidRPr="00C2105A" w:rsidRDefault="00525ACE" w:rsidP="00BA0FC2">
      <w:pPr>
        <w:pStyle w:val="Nadpis4"/>
        <w:rPr>
          <w:lang w:val="en-GB"/>
        </w:rPr>
      </w:pPr>
      <w:bookmarkStart w:id="1" w:name="_Toc129000527"/>
      <w:r w:rsidRPr="00C2105A">
        <w:rPr>
          <w:lang w:val="en-GB"/>
        </w:rPr>
        <w:lastRenderedPageBreak/>
        <w:t>Introduction</w:t>
      </w:r>
      <w:bookmarkEnd w:id="1"/>
    </w:p>
    <w:p w14:paraId="5F43D89C" w14:textId="51DFC6CE" w:rsidR="008058A6" w:rsidRPr="00C2105A" w:rsidRDefault="008058A6" w:rsidP="00946A4A"/>
    <w:p w14:paraId="4A5FFA6F" w14:textId="77777777" w:rsidR="00E57602" w:rsidRPr="00C2105A" w:rsidRDefault="00E57602" w:rsidP="00946A4A"/>
    <w:p w14:paraId="0E8095CA" w14:textId="0ABB1446" w:rsidR="00B81C39" w:rsidRPr="00C2105A" w:rsidRDefault="00B81C39">
      <w:r w:rsidRPr="00C2105A">
        <w:br w:type="page"/>
      </w:r>
    </w:p>
    <w:p w14:paraId="460579DA" w14:textId="3B1B8516" w:rsidR="00B81C39" w:rsidRPr="00C2105A" w:rsidRDefault="00EF1C97" w:rsidP="000965EA">
      <w:pPr>
        <w:pStyle w:val="Nadpis4"/>
        <w:rPr>
          <w:lang w:val="en-GB"/>
        </w:rPr>
      </w:pPr>
      <w:bookmarkStart w:id="2" w:name="_Toc129000528"/>
      <w:r w:rsidRPr="00C2105A">
        <w:rPr>
          <w:lang w:val="en-GB"/>
        </w:rPr>
        <w:lastRenderedPageBreak/>
        <w:t>Theory section</w:t>
      </w:r>
      <w:bookmarkEnd w:id="2"/>
    </w:p>
    <w:p w14:paraId="604BE88B" w14:textId="74CDE9A7" w:rsidR="002F009F" w:rsidRPr="00C2105A" w:rsidRDefault="00E768BC" w:rsidP="002F009F">
      <w:pPr>
        <w:pStyle w:val="Nadpis1"/>
        <w:rPr>
          <w:lang w:val="en-GB"/>
        </w:rPr>
      </w:pPr>
      <w:bookmarkStart w:id="3" w:name="_Toc129000529"/>
      <w:r w:rsidRPr="00C2105A">
        <w:rPr>
          <w:lang w:val="en-GB"/>
        </w:rPr>
        <w:t xml:space="preserve">Element </w:t>
      </w:r>
      <w:r w:rsidR="0074705A">
        <w:rPr>
          <w:lang w:val="en-GB"/>
        </w:rPr>
        <w:t>examples</w:t>
      </w:r>
      <w:bookmarkEnd w:id="3"/>
    </w:p>
    <w:p w14:paraId="0C41F30F" w14:textId="6705B581" w:rsidR="007073DE" w:rsidRPr="00C2105A" w:rsidRDefault="007073DE" w:rsidP="002F009F">
      <w:r w:rsidRPr="00C2105A">
        <w:t xml:space="preserve">Describes </w:t>
      </w:r>
      <w:r w:rsidR="007D3109" w:rsidRPr="00C2105A">
        <w:t xml:space="preserve">recommended </w:t>
      </w:r>
      <w:r w:rsidR="00D24B08" w:rsidRPr="00C2105A">
        <w:t xml:space="preserve">formatting for </w:t>
      </w:r>
      <w:r w:rsidR="00D83E00" w:rsidRPr="00C2105A">
        <w:t>certain elements of the thesis.</w:t>
      </w:r>
    </w:p>
    <w:p w14:paraId="383CEB5E" w14:textId="2CF511B5" w:rsidR="00A80085" w:rsidRPr="00C2105A" w:rsidRDefault="006074F0" w:rsidP="00A80085">
      <w:pPr>
        <w:pStyle w:val="Nadpis2"/>
        <w:rPr>
          <w:lang w:val="en-GB"/>
        </w:rPr>
      </w:pPr>
      <w:bookmarkStart w:id="4" w:name="_Toc129000530"/>
      <w:r w:rsidRPr="00C2105A">
        <w:rPr>
          <w:lang w:val="en-GB"/>
        </w:rPr>
        <w:t>Images</w:t>
      </w:r>
      <w:bookmarkEnd w:id="4"/>
    </w:p>
    <w:p w14:paraId="7BD2236D" w14:textId="1DE87361" w:rsidR="008E490A" w:rsidRDefault="008E490A" w:rsidP="004D13F8">
      <w:pPr>
        <w:jc w:val="center"/>
      </w:pPr>
      <w:r w:rsidRPr="00C2105A">
        <w:rPr>
          <w:noProof/>
        </w:rPr>
        <w:drawing>
          <wp:inline distT="0" distB="0" distL="0" distR="0" wp14:anchorId="4720B369" wp14:editId="5B9E7383">
            <wp:extent cx="1944871" cy="194487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871" cy="194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F182B" w14:textId="362EEE50" w:rsidR="0026685D" w:rsidRPr="00C2105A" w:rsidRDefault="0026685D" w:rsidP="0026685D">
      <w:pPr>
        <w:pStyle w:val="Titulek"/>
      </w:pPr>
      <w:bookmarkStart w:id="5" w:name="_Toc128736500"/>
      <w:bookmarkStart w:id="6" w:name="_Toc129000541"/>
      <w:r>
        <w:t xml:space="preserve">Image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Image \* ARABIC \s 1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: Image example</w:t>
      </w:r>
      <w:bookmarkEnd w:id="5"/>
      <w:bookmarkEnd w:id="6"/>
    </w:p>
    <w:p w14:paraId="3135DFAD" w14:textId="60C84904" w:rsidR="003F445F" w:rsidRPr="00C2105A" w:rsidRDefault="00A97D80" w:rsidP="003F445F">
      <w:pPr>
        <w:pStyle w:val="Nadpis2"/>
        <w:rPr>
          <w:lang w:val="en-GB"/>
        </w:rPr>
      </w:pPr>
      <w:bookmarkStart w:id="7" w:name="_Toc129000531"/>
      <w:r w:rsidRPr="00C2105A">
        <w:rPr>
          <w:lang w:val="en-GB"/>
        </w:rPr>
        <w:t>Tables</w:t>
      </w:r>
      <w:bookmarkEnd w:id="7"/>
    </w:p>
    <w:p w14:paraId="6F794900" w14:textId="5A46A1D2" w:rsidR="0026685D" w:rsidRPr="0026685D" w:rsidRDefault="007A2F22" w:rsidP="007A2F22">
      <w:pPr>
        <w:pStyle w:val="Titulek"/>
      </w:pPr>
      <w:bookmarkStart w:id="8" w:name="_Toc129000543"/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: Table example</w:t>
      </w:r>
      <w:bookmarkEnd w:id="8"/>
    </w:p>
    <w:tbl>
      <w:tblPr>
        <w:tblStyle w:val="Mkatabulky"/>
        <w:tblW w:w="6804" w:type="dxa"/>
        <w:jc w:val="center"/>
        <w:tblLook w:val="04A0" w:firstRow="1" w:lastRow="0" w:firstColumn="1" w:lastColumn="0" w:noHBand="0" w:noVBand="1"/>
      </w:tblPr>
      <w:tblGrid>
        <w:gridCol w:w="2269"/>
        <w:gridCol w:w="2268"/>
        <w:gridCol w:w="2267"/>
      </w:tblGrid>
      <w:tr w:rsidR="00B502F6" w:rsidRPr="00C2105A" w14:paraId="4A61C0CE" w14:textId="77777777" w:rsidTr="00746592">
        <w:trPr>
          <w:jc w:val="center"/>
        </w:trPr>
        <w:tc>
          <w:tcPr>
            <w:tcW w:w="1667" w:type="pct"/>
          </w:tcPr>
          <w:p w14:paraId="5413821C" w14:textId="77777777" w:rsidR="00B502F6" w:rsidRPr="00C2105A" w:rsidRDefault="00B502F6" w:rsidP="00B502F6"/>
        </w:tc>
        <w:tc>
          <w:tcPr>
            <w:tcW w:w="1667" w:type="pct"/>
          </w:tcPr>
          <w:p w14:paraId="0B735E4B" w14:textId="77777777" w:rsidR="00B502F6" w:rsidRPr="00C2105A" w:rsidRDefault="00B502F6" w:rsidP="00B502F6"/>
        </w:tc>
        <w:tc>
          <w:tcPr>
            <w:tcW w:w="1667" w:type="pct"/>
          </w:tcPr>
          <w:p w14:paraId="63F508DC" w14:textId="77777777" w:rsidR="00B502F6" w:rsidRPr="00C2105A" w:rsidRDefault="00B502F6" w:rsidP="00B502F6"/>
        </w:tc>
      </w:tr>
      <w:tr w:rsidR="00B502F6" w:rsidRPr="00C2105A" w14:paraId="7CC98094" w14:textId="77777777" w:rsidTr="00746592">
        <w:trPr>
          <w:jc w:val="center"/>
        </w:trPr>
        <w:tc>
          <w:tcPr>
            <w:tcW w:w="1667" w:type="pct"/>
          </w:tcPr>
          <w:p w14:paraId="232E735B" w14:textId="77777777" w:rsidR="00B502F6" w:rsidRPr="00C2105A" w:rsidRDefault="00B502F6" w:rsidP="00B502F6"/>
        </w:tc>
        <w:tc>
          <w:tcPr>
            <w:tcW w:w="1667" w:type="pct"/>
          </w:tcPr>
          <w:p w14:paraId="480C3FB4" w14:textId="77777777" w:rsidR="00B502F6" w:rsidRPr="00C2105A" w:rsidRDefault="00B502F6" w:rsidP="00B502F6"/>
        </w:tc>
        <w:tc>
          <w:tcPr>
            <w:tcW w:w="1667" w:type="pct"/>
          </w:tcPr>
          <w:p w14:paraId="18F4A779" w14:textId="77777777" w:rsidR="00B502F6" w:rsidRPr="00C2105A" w:rsidRDefault="00B502F6" w:rsidP="00B502F6"/>
        </w:tc>
      </w:tr>
    </w:tbl>
    <w:p w14:paraId="286A9C7C" w14:textId="5B256BFA" w:rsidR="00010139" w:rsidRPr="00C2105A" w:rsidRDefault="00F2678A" w:rsidP="00010139">
      <w:pPr>
        <w:pStyle w:val="Nadpis2"/>
        <w:rPr>
          <w:lang w:val="en-GB"/>
        </w:rPr>
      </w:pPr>
      <w:bookmarkStart w:id="9" w:name="_Toc129000532"/>
      <w:r w:rsidRPr="00C2105A">
        <w:rPr>
          <w:lang w:val="en-GB"/>
        </w:rPr>
        <w:t>Graphs</w:t>
      </w:r>
      <w:bookmarkEnd w:id="9"/>
    </w:p>
    <w:p w14:paraId="3FF50B82" w14:textId="36C75B8F" w:rsidR="0004743B" w:rsidRPr="00C2105A" w:rsidRDefault="0004743B" w:rsidP="0004743B">
      <w:pPr>
        <w:jc w:val="center"/>
      </w:pPr>
      <w:r w:rsidRPr="00C2105A">
        <w:rPr>
          <w:noProof/>
        </w:rPr>
        <w:drawing>
          <wp:inline distT="0" distB="0" distL="0" distR="0" wp14:anchorId="191054EB" wp14:editId="0B92CF75">
            <wp:extent cx="4641850" cy="2505808"/>
            <wp:effectExtent l="0" t="0" r="6350" b="889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4C8A49A-85FF-46B8-B800-8B024EB24E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97E62C1" w14:textId="32A8A12D" w:rsidR="00F45483" w:rsidRPr="00C2105A" w:rsidRDefault="00636672" w:rsidP="00636672">
      <w:pPr>
        <w:pStyle w:val="Titulek"/>
      </w:pPr>
      <w:bookmarkStart w:id="10" w:name="_Toc129000542"/>
      <w:r>
        <w:t xml:space="preserve">Graph </w:t>
      </w:r>
      <w:r w:rsidR="00A77644">
        <w:fldChar w:fldCharType="begin"/>
      </w:r>
      <w:r w:rsidR="00A77644">
        <w:instrText xml:space="preserve"> STYLEREF 1 \s </w:instrText>
      </w:r>
      <w:r w:rsidR="00A77644">
        <w:fldChar w:fldCharType="separate"/>
      </w:r>
      <w:r w:rsidR="00942C33">
        <w:rPr>
          <w:noProof/>
        </w:rPr>
        <w:t>1</w:t>
      </w:r>
      <w:r w:rsidR="00A77644">
        <w:fldChar w:fldCharType="end"/>
      </w:r>
      <w:r w:rsidR="00A77644">
        <w:t>.</w:t>
      </w:r>
      <w:r w:rsidR="00A77644">
        <w:fldChar w:fldCharType="begin"/>
      </w:r>
      <w:r w:rsidR="00A77644">
        <w:instrText xml:space="preserve"> SEQ Graph \* ARABIC \s 1 </w:instrText>
      </w:r>
      <w:r w:rsidR="00A77644">
        <w:fldChar w:fldCharType="separate"/>
      </w:r>
      <w:r w:rsidR="00942C33">
        <w:rPr>
          <w:noProof/>
        </w:rPr>
        <w:t>1</w:t>
      </w:r>
      <w:r w:rsidR="00A77644">
        <w:fldChar w:fldCharType="end"/>
      </w:r>
      <w:r>
        <w:t>: Graph example</w:t>
      </w:r>
      <w:bookmarkEnd w:id="10"/>
      <w:r w:rsidR="005D6E70" w:rsidRPr="00C2105A">
        <w:t xml:space="preserve"> </w:t>
      </w:r>
      <w:r w:rsidR="00F45483" w:rsidRPr="00C2105A">
        <w:br w:type="page"/>
      </w:r>
    </w:p>
    <w:p w14:paraId="05ED35DE" w14:textId="61410A94" w:rsidR="00ED71F2" w:rsidRPr="00C2105A" w:rsidRDefault="00CE01F4" w:rsidP="00036B4B">
      <w:pPr>
        <w:pStyle w:val="Nadpis2"/>
        <w:rPr>
          <w:lang w:val="en-GB"/>
        </w:rPr>
      </w:pPr>
      <w:bookmarkStart w:id="11" w:name="_Toc129000533"/>
      <w:r w:rsidRPr="00C2105A">
        <w:rPr>
          <w:lang w:val="en-GB"/>
        </w:rPr>
        <w:lastRenderedPageBreak/>
        <w:t>Source code</w:t>
      </w:r>
      <w:bookmarkEnd w:id="11"/>
    </w:p>
    <w:p w14:paraId="183BF0D5" w14:textId="77777777" w:rsidR="00E21550" w:rsidRPr="00C2105A" w:rsidRDefault="00ED71F2" w:rsidP="00021989">
      <w:pPr>
        <w:pStyle w:val="Prosttext"/>
        <w:rPr>
          <w:lang w:val="en-GB"/>
        </w:rPr>
      </w:pPr>
      <w:r w:rsidRPr="00C2105A">
        <w:rPr>
          <w:lang w:val="en-GB"/>
        </w:rPr>
        <w:t xml:space="preserve">    </w:t>
      </w:r>
    </w:p>
    <w:p w14:paraId="7E804D15" w14:textId="77267ABE" w:rsidR="009E352A" w:rsidRPr="00C2105A" w:rsidRDefault="00E21550" w:rsidP="00021989">
      <w:pPr>
        <w:pStyle w:val="Prosttext"/>
        <w:rPr>
          <w:lang w:val="en-GB"/>
        </w:rPr>
      </w:pPr>
      <w:r w:rsidRPr="00C2105A">
        <w:rPr>
          <w:color w:val="0000FF"/>
          <w:lang w:val="en-GB"/>
        </w:rPr>
        <w:t xml:space="preserve">    </w:t>
      </w:r>
      <w:r w:rsidR="00ED71F2" w:rsidRPr="00C2105A">
        <w:rPr>
          <w:color w:val="0000FF"/>
          <w:lang w:val="en-GB"/>
        </w:rPr>
        <w:t>Set</w:t>
      </w:r>
      <w:r w:rsidR="00ED71F2" w:rsidRPr="00C2105A">
        <w:rPr>
          <w:lang w:val="en-GB"/>
        </w:rPr>
        <w:t xml:space="preserve"> fso = </w:t>
      </w:r>
      <w:r w:rsidR="00ED71F2" w:rsidRPr="00C2105A">
        <w:rPr>
          <w:color w:val="A31515"/>
          <w:lang w:val="en-GB"/>
        </w:rPr>
        <w:t>Nothing</w:t>
      </w:r>
      <w:r w:rsidR="00ED71F2" w:rsidRPr="00C2105A">
        <w:rPr>
          <w:lang w:val="en-GB"/>
        </w:rPr>
        <w:br/>
        <w:t xml:space="preserve">    </w:t>
      </w:r>
      <w:r w:rsidR="00ED71F2" w:rsidRPr="00C2105A">
        <w:rPr>
          <w:color w:val="0000FF"/>
          <w:lang w:val="en-GB"/>
        </w:rPr>
        <w:t>Set</w:t>
      </w:r>
      <w:r w:rsidR="00ED71F2" w:rsidRPr="00C2105A">
        <w:rPr>
          <w:lang w:val="en-GB"/>
        </w:rPr>
        <w:t xml:space="preserve"> fso = </w:t>
      </w:r>
      <w:r w:rsidR="00ED71F2" w:rsidRPr="00C2105A">
        <w:rPr>
          <w:color w:val="0000FF"/>
          <w:lang w:val="en-GB"/>
        </w:rPr>
        <w:t>CreateObject</w:t>
      </w:r>
      <w:r w:rsidR="00ED71F2" w:rsidRPr="00C2105A">
        <w:rPr>
          <w:lang w:val="en-GB"/>
        </w:rPr>
        <w:t>(</w:t>
      </w:r>
      <w:r w:rsidR="00ED71F2" w:rsidRPr="00C2105A">
        <w:rPr>
          <w:color w:val="A31515"/>
          <w:lang w:val="en-GB"/>
        </w:rPr>
        <w:t>"Scripting.FileSystemObject"</w:t>
      </w:r>
      <w:r w:rsidR="00ED71F2" w:rsidRPr="00C2105A">
        <w:rPr>
          <w:lang w:val="en-GB"/>
        </w:rPr>
        <w:t>)</w:t>
      </w:r>
      <w:r w:rsidR="00ED71F2" w:rsidRPr="00C2105A">
        <w:rPr>
          <w:lang w:val="en-GB"/>
        </w:rPr>
        <w:br/>
        <w:t xml:space="preserve">    </w:t>
      </w:r>
      <w:r w:rsidR="00ED71F2" w:rsidRPr="00C2105A">
        <w:rPr>
          <w:color w:val="0000FF"/>
          <w:lang w:val="en-GB"/>
        </w:rPr>
        <w:t>Set</w:t>
      </w:r>
      <w:r w:rsidR="00ED71F2" w:rsidRPr="00C2105A">
        <w:rPr>
          <w:lang w:val="en-GB"/>
        </w:rPr>
        <w:t xml:space="preserve"> FileToRead = fso.OpenTextFile(strTxtPath, 1)</w:t>
      </w:r>
      <w:r w:rsidR="00ED71F2" w:rsidRPr="00C2105A">
        <w:rPr>
          <w:lang w:val="en-GB"/>
        </w:rPr>
        <w:br/>
        <w:t xml:space="preserve">    strText = FileToRead.ReadAll</w:t>
      </w:r>
      <w:r w:rsidR="00ED71F2" w:rsidRPr="00C2105A">
        <w:rPr>
          <w:lang w:val="en-GB"/>
        </w:rPr>
        <w:br/>
        <w:t xml:space="preserve">    FileToRead.Close</w:t>
      </w:r>
      <w:r w:rsidR="00ED71F2" w:rsidRPr="00C2105A">
        <w:rPr>
          <w:lang w:val="en-GB"/>
        </w:rPr>
        <w:br/>
        <w:t xml:space="preserve">    </w:t>
      </w:r>
      <w:r w:rsidR="00ED71F2" w:rsidRPr="00C2105A">
        <w:rPr>
          <w:lang w:val="en-GB"/>
        </w:rPr>
        <w:br/>
        <w:t xml:space="preserve">    </w:t>
      </w:r>
      <w:r w:rsidR="00ED71F2" w:rsidRPr="00C2105A">
        <w:rPr>
          <w:color w:val="008000"/>
          <w:lang w:val="en-GB"/>
        </w:rPr>
        <w:t>'get recipients</w:t>
      </w:r>
      <w:r w:rsidR="00ED71F2" w:rsidRPr="00C2105A">
        <w:rPr>
          <w:lang w:val="en-GB"/>
        </w:rPr>
        <w:br/>
        <w:t xml:space="preserve">    strTO = </w:t>
      </w:r>
      <w:r w:rsidR="00ED71F2" w:rsidRPr="00C2105A">
        <w:rPr>
          <w:color w:val="0000FF"/>
          <w:lang w:val="en-GB"/>
        </w:rPr>
        <w:t>Replace</w:t>
      </w:r>
      <w:r w:rsidR="00ED71F2" w:rsidRPr="00C2105A">
        <w:rPr>
          <w:lang w:val="en-GB"/>
        </w:rPr>
        <w:t>(</w:t>
      </w:r>
      <w:r w:rsidR="00ED71F2" w:rsidRPr="00C2105A">
        <w:rPr>
          <w:color w:val="0000FF"/>
          <w:lang w:val="en-GB"/>
        </w:rPr>
        <w:t>Split</w:t>
      </w:r>
      <w:r w:rsidR="00ED71F2" w:rsidRPr="00C2105A">
        <w:rPr>
          <w:lang w:val="en-GB"/>
        </w:rPr>
        <w:t xml:space="preserve">(strText, </w:t>
      </w:r>
      <w:r w:rsidR="00ED71F2" w:rsidRPr="00C2105A">
        <w:rPr>
          <w:color w:val="A31515"/>
          <w:lang w:val="en-GB"/>
        </w:rPr>
        <w:t>"TO"</w:t>
      </w:r>
      <w:r w:rsidR="00ED71F2" w:rsidRPr="00C2105A">
        <w:rPr>
          <w:lang w:val="en-GB"/>
        </w:rPr>
        <w:t xml:space="preserve">)(1), vbLf, </w:t>
      </w:r>
      <w:r w:rsidR="00ED71F2" w:rsidRPr="00C2105A">
        <w:rPr>
          <w:color w:val="A31515"/>
          <w:lang w:val="en-GB"/>
        </w:rPr>
        <w:t>""</w:t>
      </w:r>
      <w:r w:rsidR="00ED71F2" w:rsidRPr="00C2105A">
        <w:rPr>
          <w:lang w:val="en-GB"/>
        </w:rPr>
        <w:t>)</w:t>
      </w:r>
      <w:r w:rsidR="00ED71F2" w:rsidRPr="00C2105A">
        <w:rPr>
          <w:lang w:val="en-GB"/>
        </w:rPr>
        <w:br/>
        <w:t xml:space="preserve">    strCC = </w:t>
      </w:r>
      <w:r w:rsidR="00ED71F2" w:rsidRPr="00C2105A">
        <w:rPr>
          <w:color w:val="0000FF"/>
          <w:lang w:val="en-GB"/>
        </w:rPr>
        <w:t>Replace</w:t>
      </w:r>
      <w:r w:rsidR="00ED71F2" w:rsidRPr="00C2105A">
        <w:rPr>
          <w:lang w:val="en-GB"/>
        </w:rPr>
        <w:t>(</w:t>
      </w:r>
      <w:r w:rsidR="00ED71F2" w:rsidRPr="00C2105A">
        <w:rPr>
          <w:color w:val="0000FF"/>
          <w:lang w:val="en-GB"/>
        </w:rPr>
        <w:t>Split</w:t>
      </w:r>
      <w:r w:rsidR="00ED71F2" w:rsidRPr="00C2105A">
        <w:rPr>
          <w:lang w:val="en-GB"/>
        </w:rPr>
        <w:t xml:space="preserve">(strText, </w:t>
      </w:r>
      <w:r w:rsidR="00ED71F2" w:rsidRPr="00C2105A">
        <w:rPr>
          <w:color w:val="A31515"/>
          <w:lang w:val="en-GB"/>
        </w:rPr>
        <w:t>"CC"</w:t>
      </w:r>
      <w:r w:rsidR="00ED71F2" w:rsidRPr="00C2105A">
        <w:rPr>
          <w:lang w:val="en-GB"/>
        </w:rPr>
        <w:t xml:space="preserve">)(1), vbLf, </w:t>
      </w:r>
      <w:r w:rsidR="00ED71F2" w:rsidRPr="00C2105A">
        <w:rPr>
          <w:color w:val="A31515"/>
          <w:lang w:val="en-GB"/>
        </w:rPr>
        <w:t>""</w:t>
      </w:r>
      <w:r w:rsidR="00ED71F2" w:rsidRPr="00C2105A">
        <w:rPr>
          <w:lang w:val="en-GB"/>
        </w:rPr>
        <w:t>)</w:t>
      </w:r>
      <w:r w:rsidR="00ED71F2" w:rsidRPr="00C2105A">
        <w:rPr>
          <w:lang w:val="en-GB"/>
        </w:rPr>
        <w:br/>
        <w:t xml:space="preserve">    strBCC = </w:t>
      </w:r>
      <w:r w:rsidR="00ED71F2" w:rsidRPr="00C2105A">
        <w:rPr>
          <w:color w:val="0000FF"/>
          <w:lang w:val="en-GB"/>
        </w:rPr>
        <w:t>Replace</w:t>
      </w:r>
      <w:r w:rsidR="00ED71F2" w:rsidRPr="00C2105A">
        <w:rPr>
          <w:lang w:val="en-GB"/>
        </w:rPr>
        <w:t>(</w:t>
      </w:r>
      <w:r w:rsidR="00ED71F2" w:rsidRPr="00C2105A">
        <w:rPr>
          <w:color w:val="0000FF"/>
          <w:lang w:val="en-GB"/>
        </w:rPr>
        <w:t>Split</w:t>
      </w:r>
      <w:r w:rsidR="00ED71F2" w:rsidRPr="00C2105A">
        <w:rPr>
          <w:lang w:val="en-GB"/>
        </w:rPr>
        <w:t xml:space="preserve">(strText, </w:t>
      </w:r>
      <w:r w:rsidR="00ED71F2" w:rsidRPr="00C2105A">
        <w:rPr>
          <w:color w:val="A31515"/>
          <w:lang w:val="en-GB"/>
        </w:rPr>
        <w:t>"BCC"</w:t>
      </w:r>
      <w:r w:rsidR="00ED71F2" w:rsidRPr="00C2105A">
        <w:rPr>
          <w:lang w:val="en-GB"/>
        </w:rPr>
        <w:t xml:space="preserve">)(1), vbLf, </w:t>
      </w:r>
      <w:r w:rsidR="00ED71F2" w:rsidRPr="00C2105A">
        <w:rPr>
          <w:color w:val="A31515"/>
          <w:lang w:val="en-GB"/>
        </w:rPr>
        <w:t>""</w:t>
      </w:r>
      <w:r w:rsidR="00ED71F2" w:rsidRPr="00C2105A">
        <w:rPr>
          <w:lang w:val="en-GB"/>
        </w:rPr>
        <w:t>)</w:t>
      </w:r>
    </w:p>
    <w:p w14:paraId="4097AC4F" w14:textId="1A68F947" w:rsidR="00021989" w:rsidRPr="00C2105A" w:rsidRDefault="00021989" w:rsidP="00021989">
      <w:pPr>
        <w:pStyle w:val="Prosttext"/>
        <w:rPr>
          <w:lang w:val="en-GB"/>
        </w:rPr>
      </w:pPr>
    </w:p>
    <w:p w14:paraId="422DA558" w14:textId="77A4010D" w:rsidR="00DD1E5A" w:rsidRPr="00DD1E5A" w:rsidRDefault="0061636E" w:rsidP="0061636E">
      <w:pPr>
        <w:pStyle w:val="Titulek"/>
      </w:pPr>
      <w:bookmarkStart w:id="12" w:name="_Toc129000544"/>
      <w:r>
        <w:t xml:space="preserve">Source code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SEQ Source_code \* ARABIC \s 1 </w:instrText>
      </w:r>
      <w:r>
        <w:fldChar w:fldCharType="separate"/>
      </w:r>
      <w:r w:rsidR="00942C33">
        <w:rPr>
          <w:noProof/>
        </w:rPr>
        <w:t>1</w:t>
      </w:r>
      <w:r>
        <w:fldChar w:fldCharType="end"/>
      </w:r>
      <w:r>
        <w:t>: Source code example</w:t>
      </w:r>
      <w:bookmarkEnd w:id="12"/>
    </w:p>
    <w:p w14:paraId="612D3A5E" w14:textId="5F46817A" w:rsidR="0083005C" w:rsidRPr="00C2105A" w:rsidRDefault="00555D78" w:rsidP="00D2768D">
      <w:pPr>
        <w:pStyle w:val="Nadpis2"/>
        <w:rPr>
          <w:lang w:val="en-GB"/>
        </w:rPr>
      </w:pPr>
      <w:bookmarkStart w:id="13" w:name="_Toc129000534"/>
      <w:r w:rsidRPr="00C2105A">
        <w:rPr>
          <w:lang w:val="en-GB"/>
        </w:rPr>
        <w:t>Citations</w:t>
      </w:r>
      <w:bookmarkEnd w:id="13"/>
    </w:p>
    <w:p w14:paraId="159AD9C4" w14:textId="235FDEA8" w:rsidR="00262612" w:rsidRPr="00C2105A" w:rsidRDefault="00A76B1F" w:rsidP="00262612">
      <w:r w:rsidRPr="00C2105A">
        <w:t>Recommended</w:t>
      </w:r>
      <w:r w:rsidR="00F50EDB" w:rsidRPr="00C2105A">
        <w:t xml:space="preserve"> method</w:t>
      </w:r>
      <w:r w:rsidR="00567C82" w:rsidRPr="00C2105A">
        <w:t>:</w:t>
      </w:r>
      <w:r w:rsidR="00F54D8B" w:rsidRPr="00C2105A">
        <w:t xml:space="preserve"> </w:t>
      </w:r>
      <w:proofErr w:type="spellStart"/>
      <w:r w:rsidR="00262612" w:rsidRPr="00C2105A">
        <w:t>Citace</w:t>
      </w:r>
      <w:proofErr w:type="spellEnd"/>
      <w:r w:rsidR="00262612" w:rsidRPr="00C2105A">
        <w:t xml:space="preserve"> PRO PLUS</w:t>
      </w:r>
      <w:r w:rsidR="00F54D8B" w:rsidRPr="00C2105A">
        <w:t xml:space="preserve"> Word Add-In</w:t>
      </w:r>
      <w:r w:rsidR="00262612" w:rsidRPr="00C2105A">
        <w:t xml:space="preserve"> (ISO 690</w:t>
      </w:r>
      <w:r w:rsidR="00C70CAC" w:rsidRPr="00C2105A">
        <w:t xml:space="preserve"> [</w:t>
      </w:r>
      <w:r w:rsidR="00C94BC6" w:rsidRPr="00C2105A">
        <w:t>numbered</w:t>
      </w:r>
      <w:r w:rsidR="00C70CAC" w:rsidRPr="00C2105A">
        <w:t>]</w:t>
      </w:r>
      <w:r w:rsidR="00262612" w:rsidRPr="00C2105A">
        <w:t>)</w:t>
      </w:r>
    </w:p>
    <w:p w14:paraId="6B1A003C" w14:textId="7CFD9B3C" w:rsidR="00C255B2" w:rsidRPr="00C2105A" w:rsidRDefault="008C51CD" w:rsidP="004124BD">
      <w:pPr>
        <w:pStyle w:val="Nadpis2"/>
        <w:rPr>
          <w:lang w:val="en-GB"/>
        </w:rPr>
      </w:pPr>
      <w:bookmarkStart w:id="14" w:name="_Toc129000535"/>
      <w:r w:rsidRPr="00C2105A">
        <w:rPr>
          <w:lang w:val="en-GB"/>
        </w:rPr>
        <w:t>Equations</w:t>
      </w:r>
      <w:bookmarkEnd w:id="14"/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7619"/>
        <w:gridCol w:w="726"/>
      </w:tblGrid>
      <w:tr w:rsidR="00C255B2" w:rsidRPr="00C2105A" w14:paraId="241380DE" w14:textId="77777777" w:rsidTr="007A63DC">
        <w:tc>
          <w:tcPr>
            <w:tcW w:w="400" w:type="pct"/>
          </w:tcPr>
          <w:p w14:paraId="1921209D" w14:textId="77777777" w:rsidR="00C255B2" w:rsidRPr="00C2105A" w:rsidRDefault="00C255B2" w:rsidP="007A63DC">
            <w:pPr>
              <w:jc w:val="left"/>
            </w:pPr>
          </w:p>
        </w:tc>
        <w:tc>
          <w:tcPr>
            <w:tcW w:w="4200" w:type="pct"/>
          </w:tcPr>
          <w:p w14:paraId="26ECF317" w14:textId="77777777" w:rsidR="00C255B2" w:rsidRPr="00C2105A" w:rsidRDefault="00C255B2" w:rsidP="007A63DC">
            <w:pPr>
              <w:keepNext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Equation</m:t>
                </m:r>
              </m:oMath>
            </m:oMathPara>
          </w:p>
        </w:tc>
        <w:tc>
          <w:tcPr>
            <w:tcW w:w="400" w:type="pct"/>
          </w:tcPr>
          <w:p w14:paraId="6B367AD7" w14:textId="50A94BBE" w:rsidR="00C255B2" w:rsidRPr="00C2105A" w:rsidRDefault="00C255B2" w:rsidP="007A63DC">
            <w:pPr>
              <w:pStyle w:val="Titulek"/>
              <w:jc w:val="right"/>
            </w:pPr>
            <w:bookmarkStart w:id="15" w:name="_Toc121274679"/>
            <w:bookmarkStart w:id="16" w:name="_Toc121274810"/>
            <w:r w:rsidRPr="00C2105A">
              <w:t>(</w:t>
            </w:r>
            <w:r w:rsidRPr="00C2105A">
              <w:fldChar w:fldCharType="begin"/>
            </w:r>
            <w:r w:rsidRPr="00C2105A">
              <w:instrText xml:space="preserve"> STYLEREF 1 \s </w:instrText>
            </w:r>
            <w:r w:rsidRPr="00C2105A">
              <w:fldChar w:fldCharType="separate"/>
            </w:r>
            <w:r w:rsidR="00942C33">
              <w:rPr>
                <w:noProof/>
              </w:rPr>
              <w:t>1</w:t>
            </w:r>
            <w:r w:rsidRPr="00C2105A">
              <w:rPr>
                <w:noProof/>
              </w:rPr>
              <w:fldChar w:fldCharType="end"/>
            </w:r>
            <w:r w:rsidRPr="00C2105A">
              <w:t>.</w:t>
            </w:r>
            <w:r w:rsidRPr="00C2105A">
              <w:fldChar w:fldCharType="begin"/>
            </w:r>
            <w:r w:rsidRPr="00C2105A">
              <w:instrText xml:space="preserve"> SEQ Rovnice \* ARABIC \s 1 </w:instrText>
            </w:r>
            <w:r w:rsidRPr="00C2105A">
              <w:fldChar w:fldCharType="separate"/>
            </w:r>
            <w:r w:rsidR="00942C33">
              <w:rPr>
                <w:noProof/>
              </w:rPr>
              <w:t>1</w:t>
            </w:r>
            <w:r w:rsidRPr="00C2105A">
              <w:rPr>
                <w:noProof/>
              </w:rPr>
              <w:fldChar w:fldCharType="end"/>
            </w:r>
            <w:r w:rsidRPr="00C2105A">
              <w:t>)</w:t>
            </w:r>
            <w:bookmarkEnd w:id="15"/>
            <w:bookmarkEnd w:id="16"/>
          </w:p>
        </w:tc>
      </w:tr>
    </w:tbl>
    <w:p w14:paraId="7CE9319C" w14:textId="77777777" w:rsidR="00C255B2" w:rsidRPr="00C2105A" w:rsidRDefault="00C255B2" w:rsidP="004124BD"/>
    <w:p w14:paraId="07C48F9D" w14:textId="3EF6DEC3" w:rsidR="007A63DC" w:rsidRPr="00C2105A" w:rsidRDefault="007A63DC" w:rsidP="004124BD"/>
    <w:p w14:paraId="4C9B6E52" w14:textId="3F465200" w:rsidR="004D1E05" w:rsidRPr="00C2105A" w:rsidRDefault="004D1E05" w:rsidP="004124BD">
      <w:r w:rsidRPr="00C2105A">
        <w:br w:type="page"/>
      </w:r>
    </w:p>
    <w:p w14:paraId="259A0CCC" w14:textId="1B37AF53" w:rsidR="00420261" w:rsidRPr="00C2105A" w:rsidRDefault="00A81333" w:rsidP="00420261">
      <w:pPr>
        <w:pStyle w:val="Nadpis4"/>
        <w:rPr>
          <w:lang w:val="en-GB"/>
        </w:rPr>
      </w:pPr>
      <w:bookmarkStart w:id="17" w:name="_Toc129000536"/>
      <w:r w:rsidRPr="00C2105A">
        <w:rPr>
          <w:lang w:val="en-GB"/>
        </w:rPr>
        <w:lastRenderedPageBreak/>
        <w:t>Practice section</w:t>
      </w:r>
      <w:bookmarkEnd w:id="17"/>
    </w:p>
    <w:p w14:paraId="701524DF" w14:textId="35BC89FE" w:rsidR="00420261" w:rsidRPr="00C2105A" w:rsidRDefault="00420261" w:rsidP="00420261"/>
    <w:p w14:paraId="2FE7FAF4" w14:textId="77777777" w:rsidR="000759FD" w:rsidRPr="00C2105A" w:rsidRDefault="000759FD" w:rsidP="00F371F7">
      <w:r w:rsidRPr="00C2105A">
        <w:br w:type="page"/>
      </w:r>
    </w:p>
    <w:p w14:paraId="45CF9D83" w14:textId="2ED29FCD" w:rsidR="00991EA5" w:rsidRPr="00C2105A" w:rsidRDefault="00870D4B" w:rsidP="00A42F45">
      <w:pPr>
        <w:pStyle w:val="Nadpis4"/>
        <w:rPr>
          <w:lang w:val="en-GB"/>
        </w:rPr>
      </w:pPr>
      <w:bookmarkStart w:id="18" w:name="_Toc129000537"/>
      <w:r w:rsidRPr="00C2105A">
        <w:rPr>
          <w:lang w:val="en-GB"/>
        </w:rPr>
        <w:lastRenderedPageBreak/>
        <w:t>Conclusion</w:t>
      </w:r>
      <w:bookmarkEnd w:id="18"/>
    </w:p>
    <w:p w14:paraId="55BF0DEE" w14:textId="77777777" w:rsidR="00DF19C8" w:rsidRPr="00C2105A" w:rsidRDefault="00DF19C8" w:rsidP="00991EA5"/>
    <w:p w14:paraId="7404F278" w14:textId="4485A2B0" w:rsidR="00F24204" w:rsidRPr="00C2105A" w:rsidRDefault="00420261" w:rsidP="00991EA5">
      <w:r w:rsidRPr="00C2105A">
        <w:br w:type="page"/>
      </w:r>
    </w:p>
    <w:bookmarkStart w:id="19" w:name="_Toc129000538" w:displacedByCustomXml="next"/>
    <w:sdt>
      <w:sdtPr>
        <w:rPr>
          <w:rFonts w:ascii="Times New Roman" w:eastAsiaTheme="minorHAnsi" w:hAnsi="Times New Roman" w:cstheme="minorBidi"/>
          <w:b w:val="0"/>
          <w:color w:val="auto"/>
          <w:kern w:val="0"/>
          <w:sz w:val="24"/>
          <w:szCs w:val="22"/>
          <w:lang w:val="en-GB"/>
        </w:rPr>
        <w:id w:val="-1348710531"/>
        <w:docPartObj>
          <w:docPartGallery w:val="Bibliographies"/>
          <w:docPartUnique/>
        </w:docPartObj>
      </w:sdtPr>
      <w:sdtContent>
        <w:p w14:paraId="62E42EB1" w14:textId="07D5E641" w:rsidR="009224AF" w:rsidRPr="00C2105A" w:rsidRDefault="004F2351" w:rsidP="009224AF">
          <w:pPr>
            <w:pStyle w:val="Nadpis4"/>
            <w:rPr>
              <w:lang w:val="en-GB"/>
            </w:rPr>
          </w:pPr>
          <w:r w:rsidRPr="00C2105A">
            <w:rPr>
              <w:lang w:val="en-GB"/>
            </w:rPr>
            <w:t>References</w:t>
          </w:r>
          <w:bookmarkEnd w:id="19"/>
        </w:p>
        <w:sdt>
          <w:sdtPr>
            <w:id w:val="111145805"/>
            <w:bibliography/>
          </w:sdtPr>
          <w:sdtContent>
            <w:p w14:paraId="66E028F2" w14:textId="5FFB503A" w:rsidR="009224AF" w:rsidRPr="00C2105A" w:rsidRDefault="009224AF">
              <w:r w:rsidRPr="00C2105A">
                <w:fldChar w:fldCharType="begin"/>
              </w:r>
              <w:r w:rsidRPr="00C2105A">
                <w:instrText>BIBLIOGRAPHY</w:instrText>
              </w:r>
              <w:r w:rsidRPr="00C2105A">
                <w:fldChar w:fldCharType="separate"/>
              </w:r>
              <w:r w:rsidR="00942C33">
                <w:rPr>
                  <w:b/>
                  <w:bCs/>
                  <w:noProof/>
                  <w:lang w:val="cs-CZ"/>
                </w:rPr>
                <w:t>Aktuální dokument neobsahuje žádné prameny.</w:t>
              </w:r>
              <w:r w:rsidRPr="00C2105A"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69B8B29" w14:textId="77777777" w:rsidR="00F371F7" w:rsidRPr="00C2105A" w:rsidRDefault="00F371F7"/>
    <w:p w14:paraId="1E929B99" w14:textId="73686299" w:rsidR="00F371F7" w:rsidRPr="00C2105A" w:rsidRDefault="00F371F7" w:rsidP="00DA64AE">
      <w:r w:rsidRPr="00C2105A">
        <w:br w:type="page"/>
      </w:r>
    </w:p>
    <w:p w14:paraId="5D863048" w14:textId="3EB2239B" w:rsidR="007046DC" w:rsidRPr="00C2105A" w:rsidRDefault="00956CD3" w:rsidP="001D341D">
      <w:pPr>
        <w:pStyle w:val="Nzev"/>
        <w:rPr>
          <w:rStyle w:val="Nadpis4Char"/>
          <w:lang w:val="en-GB"/>
        </w:rPr>
      </w:pPr>
      <w:r w:rsidRPr="00C2105A">
        <w:rPr>
          <w:lang w:val="en-GB"/>
        </w:rPr>
        <w:lastRenderedPageBreak/>
        <w:t>Attachments</w:t>
      </w:r>
    </w:p>
    <w:p w14:paraId="4AAD3812" w14:textId="46D95303" w:rsidR="006346CA" w:rsidRPr="00C2105A" w:rsidRDefault="0030164D" w:rsidP="004C6F84">
      <w:pPr>
        <w:pStyle w:val="Nadpis5"/>
        <w:rPr>
          <w:lang w:val="en-GB"/>
        </w:rPr>
      </w:pPr>
      <w:bookmarkStart w:id="20" w:name="_Toc129000539"/>
      <w:r w:rsidRPr="00C2105A">
        <w:rPr>
          <w:lang w:val="en-GB"/>
        </w:rPr>
        <w:t>Attachment</w:t>
      </w:r>
      <w:bookmarkEnd w:id="20"/>
    </w:p>
    <w:p w14:paraId="1A527282" w14:textId="70FBB25D" w:rsidR="005A0FB5" w:rsidRPr="00C2105A" w:rsidRDefault="005A0FB5" w:rsidP="00555FF8">
      <w:pPr>
        <w:pStyle w:val="Nadpis6"/>
        <w:rPr>
          <w:lang w:val="en-GB"/>
        </w:rPr>
      </w:pPr>
      <w:bookmarkStart w:id="21" w:name="_Toc129000540"/>
      <w:r w:rsidRPr="00C2105A">
        <w:rPr>
          <w:lang w:val="en-GB"/>
        </w:rPr>
        <w:t xml:space="preserve">Part of </w:t>
      </w:r>
      <w:r w:rsidR="00BA62B1" w:rsidRPr="00C2105A">
        <w:rPr>
          <w:lang w:val="en-GB"/>
        </w:rPr>
        <w:t>A</w:t>
      </w:r>
      <w:r w:rsidRPr="00C2105A">
        <w:rPr>
          <w:lang w:val="en-GB"/>
        </w:rPr>
        <w:t>ttachment</w:t>
      </w:r>
      <w:bookmarkEnd w:id="21"/>
    </w:p>
    <w:sectPr w:rsidR="005A0FB5" w:rsidRPr="00C2105A" w:rsidSect="00A91C69">
      <w:footerReference w:type="even" r:id="rId20"/>
      <w:footerReference w:type="default" r:id="rId21"/>
      <w:pgSz w:w="11906" w:h="16838"/>
      <w:pgMar w:top="1247" w:right="1418" w:bottom="1134" w:left="1418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B995" w14:textId="77777777" w:rsidR="003927B6" w:rsidRDefault="003927B6" w:rsidP="00CE7191">
      <w:r>
        <w:separator/>
      </w:r>
    </w:p>
    <w:p w14:paraId="61CF7506" w14:textId="77777777" w:rsidR="003927B6" w:rsidRDefault="003927B6"/>
  </w:endnote>
  <w:endnote w:type="continuationSeparator" w:id="0">
    <w:p w14:paraId="3D0C093E" w14:textId="77777777" w:rsidR="003927B6" w:rsidRDefault="003927B6" w:rsidP="00CE7191">
      <w:r>
        <w:continuationSeparator/>
      </w:r>
    </w:p>
    <w:p w14:paraId="11CB6B77" w14:textId="77777777" w:rsidR="003927B6" w:rsidRDefault="003927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C0FE70-032B-4932-8C66-BCC2DD8A1110}"/>
    <w:embedBold r:id="rId2" w:fontKey="{E610E129-2E9B-4807-B99E-2A4A385B4C2E}"/>
    <w:embedItalic r:id="rId3" w:fontKey="{28FD4C2A-3D11-4F73-95EA-7875548510C7}"/>
  </w:font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  <w:embedRegular r:id="rId4" w:fontKey="{1FA48BCF-1C76-4AF7-9973-AF7B821BC664}"/>
    <w:embedBold r:id="rId5" w:fontKey="{67B5E54E-E867-44A6-8AA5-78B1F6F0EC8A}"/>
    <w:embedItalic r:id="rId6" w:fontKey="{2CAA7693-2113-4FD1-9793-5E3CB7EF498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329DD648-8FFE-455A-9C91-64BC2FAEA45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D91EADA-A13E-4893-8F2B-288CFFBD445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FA248C49-8385-4719-89F0-4D04BD479389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0" w:fontKey="{2B198DF3-1E68-4336-ABA7-EFB95699575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6D88F992-8F59-4F0F-8A88-E36227990C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05B29" w14:textId="77777777" w:rsidR="00E158E4" w:rsidRDefault="00E158E4" w:rsidP="00CE71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4DF2" w14:textId="77777777" w:rsidR="00E158E4" w:rsidRDefault="00E158E4" w:rsidP="00CE719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0635967"/>
      <w:docPartObj>
        <w:docPartGallery w:val="Page Numbers (Bottom of Page)"/>
        <w:docPartUnique/>
      </w:docPartObj>
    </w:sdtPr>
    <w:sdtContent>
      <w:p w14:paraId="67445978" w14:textId="2EE26950" w:rsidR="00040969" w:rsidRDefault="007B305C" w:rsidP="00A972BD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3848761"/>
      <w:docPartObj>
        <w:docPartGallery w:val="Page Numbers (Bottom of Page)"/>
        <w:docPartUnique/>
      </w:docPartObj>
    </w:sdtPr>
    <w:sdtContent>
      <w:p w14:paraId="61C0F83D" w14:textId="6A9A4696" w:rsidR="00040969" w:rsidRDefault="00C23CC7" w:rsidP="008101BA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11A2E" w14:textId="77777777" w:rsidR="003927B6" w:rsidRDefault="003927B6" w:rsidP="00CE7191">
      <w:r>
        <w:separator/>
      </w:r>
    </w:p>
    <w:p w14:paraId="02E619B3" w14:textId="77777777" w:rsidR="003927B6" w:rsidRDefault="003927B6"/>
  </w:footnote>
  <w:footnote w:type="continuationSeparator" w:id="0">
    <w:p w14:paraId="26B79BEF" w14:textId="77777777" w:rsidR="003927B6" w:rsidRDefault="003927B6" w:rsidP="00CE7191">
      <w:r>
        <w:continuationSeparator/>
      </w:r>
    </w:p>
    <w:p w14:paraId="6CE5DF83" w14:textId="77777777" w:rsidR="003927B6" w:rsidRDefault="003927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EE45" w14:textId="77777777" w:rsidR="001549C3" w:rsidRDefault="001549C3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2044284" wp14:editId="59A858B2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0560" cy="862330"/>
              <wp:effectExtent l="0" t="0" r="254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0006" cy="862330"/>
                        <a:chOff x="3484" y="116"/>
                        <a:chExt cx="5747371" cy="863366"/>
                      </a:xfrm>
                    </wpg:grpSpPr>
                    <pic:pic xmlns:pic="http://schemas.openxmlformats.org/drawingml/2006/picture">
                      <pic:nvPicPr>
                        <pic:cNvPr id="8" name="Obrázek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3484" y="116"/>
                          <a:ext cx="4429569" cy="18019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Obrázek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920" y="116"/>
                          <a:ext cx="861935" cy="86336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240C9F" id="Skupina 6" o:spid="_x0000_s1026" style="position:absolute;margin-left:-.15pt;margin-top:51.35pt;width:452.8pt;height:67.9pt;z-index:251661312;mso-position-horizontal-relative:margin;mso-position-vertical-relative:page;mso-width-relative:margin;mso-height-relative:margin" coordorigin="34,1" coordsize="57473,86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8" o:spid="_x0000_s1027" type="#_x0000_t75" style="position:absolute;left:34;top:1;width:44296;height:18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">
                <v:imagedata r:id="rId5" o:title=""/>
              </v:shape>
              <v:shape id="Obrázek 9" o:spid="_x0000_s1028" type="#_x0000_t75" style="position:absolute;left:48889;top:1;width:8619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EE4C" w14:textId="77777777" w:rsidR="0096345C" w:rsidRDefault="000839EA" w:rsidP="00CE7191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CBA98F" wp14:editId="4A12C546">
              <wp:simplePos x="0" y="0"/>
              <wp:positionH relativeFrom="margin">
                <wp:posOffset>-1933</wp:posOffset>
              </wp:positionH>
              <wp:positionV relativeFrom="page">
                <wp:posOffset>652007</wp:posOffset>
              </wp:positionV>
              <wp:extent cx="5751830" cy="863884"/>
              <wp:effectExtent l="0" t="0" r="1270" b="0"/>
              <wp:wrapSquare wrapText="bothSides"/>
              <wp:docPr id="7" name="Skupin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1830" cy="863871"/>
                        <a:chOff x="2866" y="116"/>
                        <a:chExt cx="5748718" cy="863354"/>
                      </a:xfrm>
                    </wpg:grpSpPr>
                    <pic:pic xmlns:pic="http://schemas.openxmlformats.org/drawingml/2006/picture">
                      <pic:nvPicPr>
                        <pic:cNvPr id="1" name="Obrázek 1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866" y="116"/>
                          <a:ext cx="4432800" cy="1800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ázek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4888193" y="129"/>
                          <a:ext cx="863391" cy="86334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7FE631" id="Skupina 7" o:spid="_x0000_s1026" style="position:absolute;margin-left:-.15pt;margin-top:51.35pt;width:452.9pt;height:68pt;z-index:251659264;mso-position-horizontal-relative:margin;mso-position-vertical-relative:page;mso-width-relative:margin;mso-height-relative:margin" coordorigin="28,1" coordsize="57487,86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left:28;top:1;width:44328;height:18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">
                <v:imagedata r:id="rId5" o:title=""/>
              </v:shape>
              <v:shape id="Obrázek 2" o:spid="_x0000_s1028" type="#_x0000_t75" style="position:absolute;left:48881;top:1;width:8634;height:8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">
                <v:imagedata r:id="rId6" o:title=""/>
              </v:shape>
              <w10:wrap type="square" anchorx="margin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AADFC" w14:textId="77777777" w:rsidR="003944C3" w:rsidRDefault="003944C3" w:rsidP="00CE7191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043F5" w14:textId="77777777" w:rsidR="00ED2F69" w:rsidRDefault="00ED2F69" w:rsidP="00CE71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7129"/>
    <w:multiLevelType w:val="multilevel"/>
    <w:tmpl w:val="7586F42E"/>
    <w:numStyleLink w:val="Plohy"/>
  </w:abstractNum>
  <w:abstractNum w:abstractNumId="1" w15:restartNumberingAfterBreak="0">
    <w:nsid w:val="085836BB"/>
    <w:multiLevelType w:val="multilevel"/>
    <w:tmpl w:val="39166986"/>
    <w:numStyleLink w:val="slovannadpisy"/>
  </w:abstractNum>
  <w:abstractNum w:abstractNumId="2" w15:restartNumberingAfterBreak="0">
    <w:nsid w:val="0EC719A3"/>
    <w:multiLevelType w:val="hybridMultilevel"/>
    <w:tmpl w:val="59F457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B0E9A"/>
    <w:multiLevelType w:val="multilevel"/>
    <w:tmpl w:val="7586F42E"/>
    <w:numStyleLink w:val="Plohy"/>
  </w:abstractNum>
  <w:abstractNum w:abstractNumId="4" w15:restartNumberingAfterBreak="0">
    <w:nsid w:val="18175EEB"/>
    <w:multiLevelType w:val="multilevel"/>
    <w:tmpl w:val="7586F42E"/>
    <w:numStyleLink w:val="Plohy"/>
  </w:abstractNum>
  <w:abstractNum w:abstractNumId="5" w15:restartNumberingAfterBreak="0">
    <w:nsid w:val="2719209C"/>
    <w:multiLevelType w:val="hybridMultilevel"/>
    <w:tmpl w:val="68C0054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1E6D82"/>
    <w:multiLevelType w:val="multilevel"/>
    <w:tmpl w:val="7586F42E"/>
    <w:numStyleLink w:val="Plohy"/>
  </w:abstractNum>
  <w:abstractNum w:abstractNumId="7" w15:restartNumberingAfterBreak="0">
    <w:nsid w:val="2A303E3F"/>
    <w:multiLevelType w:val="multilevel"/>
    <w:tmpl w:val="39166986"/>
    <w:styleLink w:val="slovannadpisy"/>
    <w:lvl w:ilvl="0">
      <w:start w:val="1"/>
      <w:numFmt w:val="decimal"/>
      <w:pStyle w:val="Nadpis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754" w:hanging="75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8" w15:restartNumberingAfterBreak="0">
    <w:nsid w:val="30BA1A51"/>
    <w:multiLevelType w:val="multilevel"/>
    <w:tmpl w:val="39166986"/>
    <w:numStyleLink w:val="slovannadpisy"/>
  </w:abstractNum>
  <w:abstractNum w:abstractNumId="9" w15:restartNumberingAfterBreak="0">
    <w:nsid w:val="3B6C69A9"/>
    <w:multiLevelType w:val="multilevel"/>
    <w:tmpl w:val="7586F42E"/>
    <w:styleLink w:val="Plohy"/>
    <w:lvl w:ilvl="0">
      <w:start w:val="1"/>
      <w:numFmt w:val="upperLetter"/>
      <w:pStyle w:val="Nadpis5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6"/>
      <w:lvlText w:val="%1.%2"/>
      <w:lvlJc w:val="left"/>
      <w:pPr>
        <w:ind w:left="754" w:hanging="754"/>
      </w:pPr>
      <w:rPr>
        <w:rFonts w:hint="default"/>
        <w:color w:val="auto"/>
      </w:rPr>
    </w:lvl>
    <w:lvl w:ilvl="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color w:val="auto"/>
      </w:rPr>
    </w:lvl>
  </w:abstractNum>
  <w:abstractNum w:abstractNumId="10" w15:restartNumberingAfterBreak="0">
    <w:nsid w:val="3C612603"/>
    <w:multiLevelType w:val="hybridMultilevel"/>
    <w:tmpl w:val="1D302D70"/>
    <w:lvl w:ilvl="0" w:tplc="0405000F">
      <w:start w:val="1"/>
      <w:numFmt w:val="decimal"/>
      <w:pStyle w:val="Odstavecseseznamem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DC73B2"/>
    <w:multiLevelType w:val="multilevel"/>
    <w:tmpl w:val="7586F42E"/>
    <w:numStyleLink w:val="Plohy"/>
  </w:abstractNum>
  <w:abstractNum w:abstractNumId="12" w15:restartNumberingAfterBreak="0">
    <w:nsid w:val="587A0326"/>
    <w:multiLevelType w:val="multilevel"/>
    <w:tmpl w:val="7586F42E"/>
    <w:numStyleLink w:val="Plohy"/>
  </w:abstractNum>
  <w:abstractNum w:abstractNumId="13" w15:restartNumberingAfterBreak="0">
    <w:nsid w:val="5C1308CB"/>
    <w:multiLevelType w:val="multilevel"/>
    <w:tmpl w:val="7586F42E"/>
    <w:numStyleLink w:val="Plohy"/>
  </w:abstractNum>
  <w:abstractNum w:abstractNumId="14" w15:restartNumberingAfterBreak="0">
    <w:nsid w:val="75CE291A"/>
    <w:multiLevelType w:val="multilevel"/>
    <w:tmpl w:val="8660BA9A"/>
    <w:lvl w:ilvl="0">
      <w:start w:val="1"/>
      <w:numFmt w:val="decimal"/>
      <w:lvlText w:val="[%1]"/>
      <w:lvlJc w:val="left"/>
      <w:pPr>
        <w:ind w:left="454" w:hanging="454"/>
      </w:pPr>
      <w:rPr>
        <w:rFonts w:hint="default"/>
        <w:b w:val="0"/>
        <w:i w:val="0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</w:abstractNum>
  <w:abstractNum w:abstractNumId="15" w15:restartNumberingAfterBreak="0">
    <w:nsid w:val="79546734"/>
    <w:multiLevelType w:val="multilevel"/>
    <w:tmpl w:val="7586F42E"/>
    <w:numStyleLink w:val="Plohy"/>
  </w:abstractNum>
  <w:abstractNum w:abstractNumId="16" w15:restartNumberingAfterBreak="0">
    <w:nsid w:val="7C477F17"/>
    <w:multiLevelType w:val="multilevel"/>
    <w:tmpl w:val="7586F42E"/>
    <w:numStyleLink w:val="Plohy"/>
  </w:abstractNum>
  <w:abstractNum w:abstractNumId="17" w15:restartNumberingAfterBreak="0">
    <w:nsid w:val="7FB75198"/>
    <w:multiLevelType w:val="multilevel"/>
    <w:tmpl w:val="7586F42E"/>
    <w:numStyleLink w:val="Plohy"/>
  </w:abstractNum>
  <w:num w:numId="1" w16cid:durableId="127432943">
    <w:abstractNumId w:val="10"/>
  </w:num>
  <w:num w:numId="2" w16cid:durableId="1614240079">
    <w:abstractNumId w:val="7"/>
  </w:num>
  <w:num w:numId="3" w16cid:durableId="930311458">
    <w:abstractNumId w:val="9"/>
  </w:num>
  <w:num w:numId="4" w16cid:durableId="168914833">
    <w:abstractNumId w:val="8"/>
  </w:num>
  <w:num w:numId="5" w16cid:durableId="1269698234">
    <w:abstractNumId w:val="13"/>
  </w:num>
  <w:num w:numId="6" w16cid:durableId="1650212125">
    <w:abstractNumId w:val="14"/>
  </w:num>
  <w:num w:numId="7" w16cid:durableId="669909222">
    <w:abstractNumId w:val="5"/>
  </w:num>
  <w:num w:numId="8" w16cid:durableId="576211581">
    <w:abstractNumId w:val="2"/>
  </w:num>
  <w:num w:numId="9" w16cid:durableId="2103917031">
    <w:abstractNumId w:val="17"/>
  </w:num>
  <w:num w:numId="10" w16cid:durableId="322205520">
    <w:abstractNumId w:val="1"/>
  </w:num>
  <w:num w:numId="11" w16cid:durableId="1177576004">
    <w:abstractNumId w:val="3"/>
  </w:num>
  <w:num w:numId="12" w16cid:durableId="790981052">
    <w:abstractNumId w:val="4"/>
  </w:num>
  <w:num w:numId="13" w16cid:durableId="2087217842">
    <w:abstractNumId w:val="15"/>
  </w:num>
  <w:num w:numId="14" w16cid:durableId="1058086311">
    <w:abstractNumId w:val="11"/>
  </w:num>
  <w:num w:numId="15" w16cid:durableId="1702171616">
    <w:abstractNumId w:val="6"/>
  </w:num>
  <w:num w:numId="16" w16cid:durableId="1564022101">
    <w:abstractNumId w:val="0"/>
  </w:num>
  <w:num w:numId="17" w16cid:durableId="2068844674">
    <w:abstractNumId w:val="16"/>
  </w:num>
  <w:num w:numId="18" w16cid:durableId="1565868808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5C"/>
    <w:rsid w:val="000009E4"/>
    <w:rsid w:val="000014B2"/>
    <w:rsid w:val="00002E79"/>
    <w:rsid w:val="00004538"/>
    <w:rsid w:val="00005037"/>
    <w:rsid w:val="00006247"/>
    <w:rsid w:val="000062FD"/>
    <w:rsid w:val="00006D01"/>
    <w:rsid w:val="00010139"/>
    <w:rsid w:val="00010B8D"/>
    <w:rsid w:val="000114F9"/>
    <w:rsid w:val="0001218E"/>
    <w:rsid w:val="00012A2E"/>
    <w:rsid w:val="00013801"/>
    <w:rsid w:val="00013EBC"/>
    <w:rsid w:val="00014C0D"/>
    <w:rsid w:val="00014F03"/>
    <w:rsid w:val="00016239"/>
    <w:rsid w:val="00016959"/>
    <w:rsid w:val="00016AAD"/>
    <w:rsid w:val="00016D04"/>
    <w:rsid w:val="00016E19"/>
    <w:rsid w:val="000174B7"/>
    <w:rsid w:val="000178EC"/>
    <w:rsid w:val="00020AA6"/>
    <w:rsid w:val="00021989"/>
    <w:rsid w:val="00021F66"/>
    <w:rsid w:val="00022339"/>
    <w:rsid w:val="00023463"/>
    <w:rsid w:val="00024AE6"/>
    <w:rsid w:val="00025E52"/>
    <w:rsid w:val="0002694B"/>
    <w:rsid w:val="000275CA"/>
    <w:rsid w:val="00027CE3"/>
    <w:rsid w:val="00030A48"/>
    <w:rsid w:val="00031776"/>
    <w:rsid w:val="000318EF"/>
    <w:rsid w:val="000320FC"/>
    <w:rsid w:val="0003381A"/>
    <w:rsid w:val="0003415E"/>
    <w:rsid w:val="00036580"/>
    <w:rsid w:val="000366CF"/>
    <w:rsid w:val="00036B4B"/>
    <w:rsid w:val="00037E75"/>
    <w:rsid w:val="00040969"/>
    <w:rsid w:val="0004136A"/>
    <w:rsid w:val="00041DC9"/>
    <w:rsid w:val="000433A7"/>
    <w:rsid w:val="00043EE3"/>
    <w:rsid w:val="00044285"/>
    <w:rsid w:val="00044B34"/>
    <w:rsid w:val="000458AE"/>
    <w:rsid w:val="00045F3C"/>
    <w:rsid w:val="000460A8"/>
    <w:rsid w:val="0004743B"/>
    <w:rsid w:val="0004771A"/>
    <w:rsid w:val="000504F3"/>
    <w:rsid w:val="000505A6"/>
    <w:rsid w:val="00050DBB"/>
    <w:rsid w:val="00051853"/>
    <w:rsid w:val="000529E2"/>
    <w:rsid w:val="00052E0C"/>
    <w:rsid w:val="000539C0"/>
    <w:rsid w:val="00055C35"/>
    <w:rsid w:val="00056372"/>
    <w:rsid w:val="000572C0"/>
    <w:rsid w:val="0005790C"/>
    <w:rsid w:val="000616AB"/>
    <w:rsid w:val="0006199F"/>
    <w:rsid w:val="00061C72"/>
    <w:rsid w:val="000632AF"/>
    <w:rsid w:val="000640E5"/>
    <w:rsid w:val="00064159"/>
    <w:rsid w:val="00064C5E"/>
    <w:rsid w:val="00066237"/>
    <w:rsid w:val="0007005D"/>
    <w:rsid w:val="0007163F"/>
    <w:rsid w:val="00071EB0"/>
    <w:rsid w:val="00073B91"/>
    <w:rsid w:val="00073E6A"/>
    <w:rsid w:val="0007416D"/>
    <w:rsid w:val="00075681"/>
    <w:rsid w:val="000759FD"/>
    <w:rsid w:val="00077BE4"/>
    <w:rsid w:val="000804B8"/>
    <w:rsid w:val="0008235E"/>
    <w:rsid w:val="00082CE9"/>
    <w:rsid w:val="00082D70"/>
    <w:rsid w:val="000837D1"/>
    <w:rsid w:val="000839EA"/>
    <w:rsid w:val="00084200"/>
    <w:rsid w:val="00084CBE"/>
    <w:rsid w:val="000856D9"/>
    <w:rsid w:val="00086BB0"/>
    <w:rsid w:val="0008743A"/>
    <w:rsid w:val="00093EBB"/>
    <w:rsid w:val="0009455E"/>
    <w:rsid w:val="00094A5E"/>
    <w:rsid w:val="00094B6F"/>
    <w:rsid w:val="000965EA"/>
    <w:rsid w:val="00097A91"/>
    <w:rsid w:val="000A0253"/>
    <w:rsid w:val="000A19D0"/>
    <w:rsid w:val="000A2793"/>
    <w:rsid w:val="000A3973"/>
    <w:rsid w:val="000A470C"/>
    <w:rsid w:val="000A6EEB"/>
    <w:rsid w:val="000A733E"/>
    <w:rsid w:val="000A7411"/>
    <w:rsid w:val="000A74A1"/>
    <w:rsid w:val="000A7B20"/>
    <w:rsid w:val="000B22B3"/>
    <w:rsid w:val="000B31BE"/>
    <w:rsid w:val="000B3C54"/>
    <w:rsid w:val="000B4431"/>
    <w:rsid w:val="000C0417"/>
    <w:rsid w:val="000C150E"/>
    <w:rsid w:val="000C37E6"/>
    <w:rsid w:val="000C3B9A"/>
    <w:rsid w:val="000C5096"/>
    <w:rsid w:val="000C52C1"/>
    <w:rsid w:val="000C59DB"/>
    <w:rsid w:val="000D039E"/>
    <w:rsid w:val="000D0FD9"/>
    <w:rsid w:val="000D26C1"/>
    <w:rsid w:val="000D28B9"/>
    <w:rsid w:val="000D3137"/>
    <w:rsid w:val="000D3BE5"/>
    <w:rsid w:val="000D5716"/>
    <w:rsid w:val="000D6C7B"/>
    <w:rsid w:val="000D74F9"/>
    <w:rsid w:val="000D7562"/>
    <w:rsid w:val="000E0DE5"/>
    <w:rsid w:val="000E2E96"/>
    <w:rsid w:val="000E3236"/>
    <w:rsid w:val="000E45CB"/>
    <w:rsid w:val="000E6236"/>
    <w:rsid w:val="000E65C9"/>
    <w:rsid w:val="000E678C"/>
    <w:rsid w:val="000F0232"/>
    <w:rsid w:val="000F182A"/>
    <w:rsid w:val="000F19AD"/>
    <w:rsid w:val="000F1DDA"/>
    <w:rsid w:val="000F3520"/>
    <w:rsid w:val="000F4A4D"/>
    <w:rsid w:val="000F53EB"/>
    <w:rsid w:val="000F5AB1"/>
    <w:rsid w:val="000F73F9"/>
    <w:rsid w:val="0010153B"/>
    <w:rsid w:val="0010161F"/>
    <w:rsid w:val="0010199B"/>
    <w:rsid w:val="00101A91"/>
    <w:rsid w:val="00101E9E"/>
    <w:rsid w:val="00102685"/>
    <w:rsid w:val="00102F7C"/>
    <w:rsid w:val="001040A9"/>
    <w:rsid w:val="00107EAF"/>
    <w:rsid w:val="00110875"/>
    <w:rsid w:val="0011206A"/>
    <w:rsid w:val="00112A6E"/>
    <w:rsid w:val="0011497C"/>
    <w:rsid w:val="00116DCB"/>
    <w:rsid w:val="00116F0A"/>
    <w:rsid w:val="001170A9"/>
    <w:rsid w:val="0011797C"/>
    <w:rsid w:val="00120799"/>
    <w:rsid w:val="00120934"/>
    <w:rsid w:val="0012111B"/>
    <w:rsid w:val="00122101"/>
    <w:rsid w:val="00124B8D"/>
    <w:rsid w:val="00125FCE"/>
    <w:rsid w:val="00126605"/>
    <w:rsid w:val="00126F89"/>
    <w:rsid w:val="00127714"/>
    <w:rsid w:val="00127B25"/>
    <w:rsid w:val="00130E37"/>
    <w:rsid w:val="00131732"/>
    <w:rsid w:val="001323DA"/>
    <w:rsid w:val="00132524"/>
    <w:rsid w:val="001349F9"/>
    <w:rsid w:val="0013738B"/>
    <w:rsid w:val="00137A4D"/>
    <w:rsid w:val="00140564"/>
    <w:rsid w:val="00140667"/>
    <w:rsid w:val="00141D73"/>
    <w:rsid w:val="00142D4A"/>
    <w:rsid w:val="001433C2"/>
    <w:rsid w:val="001433F7"/>
    <w:rsid w:val="00144151"/>
    <w:rsid w:val="001449C8"/>
    <w:rsid w:val="001452A5"/>
    <w:rsid w:val="001452CE"/>
    <w:rsid w:val="00145335"/>
    <w:rsid w:val="00145834"/>
    <w:rsid w:val="00145B12"/>
    <w:rsid w:val="001468C7"/>
    <w:rsid w:val="00147D3F"/>
    <w:rsid w:val="00150C34"/>
    <w:rsid w:val="001521AD"/>
    <w:rsid w:val="00153236"/>
    <w:rsid w:val="001532F2"/>
    <w:rsid w:val="00153F8A"/>
    <w:rsid w:val="00154803"/>
    <w:rsid w:val="001549C3"/>
    <w:rsid w:val="00156750"/>
    <w:rsid w:val="001568F6"/>
    <w:rsid w:val="001569EE"/>
    <w:rsid w:val="001571E7"/>
    <w:rsid w:val="00160E87"/>
    <w:rsid w:val="00162098"/>
    <w:rsid w:val="001622D4"/>
    <w:rsid w:val="00162BE6"/>
    <w:rsid w:val="00163EBD"/>
    <w:rsid w:val="00165294"/>
    <w:rsid w:val="00166DD5"/>
    <w:rsid w:val="00167176"/>
    <w:rsid w:val="001701BC"/>
    <w:rsid w:val="00170C69"/>
    <w:rsid w:val="001710B4"/>
    <w:rsid w:val="001713DD"/>
    <w:rsid w:val="0017148C"/>
    <w:rsid w:val="00172976"/>
    <w:rsid w:val="0017415F"/>
    <w:rsid w:val="00174A16"/>
    <w:rsid w:val="00174E62"/>
    <w:rsid w:val="00174F5B"/>
    <w:rsid w:val="00174FB1"/>
    <w:rsid w:val="001755D9"/>
    <w:rsid w:val="0017616D"/>
    <w:rsid w:val="0017701B"/>
    <w:rsid w:val="001778BD"/>
    <w:rsid w:val="001806F5"/>
    <w:rsid w:val="00180C61"/>
    <w:rsid w:val="00181E4B"/>
    <w:rsid w:val="0018224A"/>
    <w:rsid w:val="00182F6F"/>
    <w:rsid w:val="00186441"/>
    <w:rsid w:val="00186534"/>
    <w:rsid w:val="00186D4E"/>
    <w:rsid w:val="0018738A"/>
    <w:rsid w:val="001903A6"/>
    <w:rsid w:val="00191392"/>
    <w:rsid w:val="00191759"/>
    <w:rsid w:val="00191919"/>
    <w:rsid w:val="00192AC9"/>
    <w:rsid w:val="001945B1"/>
    <w:rsid w:val="001974AF"/>
    <w:rsid w:val="001A016E"/>
    <w:rsid w:val="001A039B"/>
    <w:rsid w:val="001A0504"/>
    <w:rsid w:val="001A150F"/>
    <w:rsid w:val="001A1E79"/>
    <w:rsid w:val="001A1F7C"/>
    <w:rsid w:val="001A218E"/>
    <w:rsid w:val="001A25E0"/>
    <w:rsid w:val="001A379A"/>
    <w:rsid w:val="001A3F35"/>
    <w:rsid w:val="001A4D72"/>
    <w:rsid w:val="001A76BB"/>
    <w:rsid w:val="001B13A9"/>
    <w:rsid w:val="001B22F2"/>
    <w:rsid w:val="001B2ED1"/>
    <w:rsid w:val="001C027E"/>
    <w:rsid w:val="001C0ACD"/>
    <w:rsid w:val="001C1412"/>
    <w:rsid w:val="001C1A55"/>
    <w:rsid w:val="001C1DB8"/>
    <w:rsid w:val="001C1E7B"/>
    <w:rsid w:val="001C2319"/>
    <w:rsid w:val="001C6672"/>
    <w:rsid w:val="001C70BB"/>
    <w:rsid w:val="001C7E20"/>
    <w:rsid w:val="001D0B05"/>
    <w:rsid w:val="001D0BA7"/>
    <w:rsid w:val="001D1598"/>
    <w:rsid w:val="001D3095"/>
    <w:rsid w:val="001D341D"/>
    <w:rsid w:val="001D4582"/>
    <w:rsid w:val="001D4F11"/>
    <w:rsid w:val="001D5671"/>
    <w:rsid w:val="001D75A8"/>
    <w:rsid w:val="001D7B0F"/>
    <w:rsid w:val="001D7D36"/>
    <w:rsid w:val="001E0C7E"/>
    <w:rsid w:val="001E19C0"/>
    <w:rsid w:val="001E238F"/>
    <w:rsid w:val="001E34B0"/>
    <w:rsid w:val="001E69F4"/>
    <w:rsid w:val="001E74DE"/>
    <w:rsid w:val="001F07B0"/>
    <w:rsid w:val="001F0E8F"/>
    <w:rsid w:val="001F0F32"/>
    <w:rsid w:val="001F0FD5"/>
    <w:rsid w:val="001F25E3"/>
    <w:rsid w:val="001F29B9"/>
    <w:rsid w:val="001F2E2B"/>
    <w:rsid w:val="001F5286"/>
    <w:rsid w:val="001F5CAD"/>
    <w:rsid w:val="001F6534"/>
    <w:rsid w:val="001F7CE8"/>
    <w:rsid w:val="00201751"/>
    <w:rsid w:val="00201BE0"/>
    <w:rsid w:val="002038EF"/>
    <w:rsid w:val="002043B9"/>
    <w:rsid w:val="002044CA"/>
    <w:rsid w:val="00204552"/>
    <w:rsid w:val="00205F50"/>
    <w:rsid w:val="0020601D"/>
    <w:rsid w:val="00206248"/>
    <w:rsid w:val="00206684"/>
    <w:rsid w:val="00206DBD"/>
    <w:rsid w:val="0020769A"/>
    <w:rsid w:val="0021075D"/>
    <w:rsid w:val="00211535"/>
    <w:rsid w:val="0021431F"/>
    <w:rsid w:val="00214592"/>
    <w:rsid w:val="002159BE"/>
    <w:rsid w:val="00215A1E"/>
    <w:rsid w:val="00215BF6"/>
    <w:rsid w:val="00215FFE"/>
    <w:rsid w:val="00216EA3"/>
    <w:rsid w:val="00221491"/>
    <w:rsid w:val="002229D0"/>
    <w:rsid w:val="0022309C"/>
    <w:rsid w:val="00223505"/>
    <w:rsid w:val="00223E67"/>
    <w:rsid w:val="002241D3"/>
    <w:rsid w:val="0022427F"/>
    <w:rsid w:val="002247AB"/>
    <w:rsid w:val="00227913"/>
    <w:rsid w:val="00230324"/>
    <w:rsid w:val="00230EBC"/>
    <w:rsid w:val="002316ED"/>
    <w:rsid w:val="00232BAC"/>
    <w:rsid w:val="00232DCB"/>
    <w:rsid w:val="00233B1C"/>
    <w:rsid w:val="00233BCA"/>
    <w:rsid w:val="00234001"/>
    <w:rsid w:val="002342AB"/>
    <w:rsid w:val="0023681A"/>
    <w:rsid w:val="00237A75"/>
    <w:rsid w:val="002403FD"/>
    <w:rsid w:val="00240FD2"/>
    <w:rsid w:val="00243DCA"/>
    <w:rsid w:val="002457F2"/>
    <w:rsid w:val="002465EC"/>
    <w:rsid w:val="00247F41"/>
    <w:rsid w:val="0025045A"/>
    <w:rsid w:val="00250DB3"/>
    <w:rsid w:val="0025116A"/>
    <w:rsid w:val="00251A96"/>
    <w:rsid w:val="00251CB5"/>
    <w:rsid w:val="0025246C"/>
    <w:rsid w:val="00253503"/>
    <w:rsid w:val="00253AA5"/>
    <w:rsid w:val="00253CEE"/>
    <w:rsid w:val="00253FD0"/>
    <w:rsid w:val="0025409A"/>
    <w:rsid w:val="00254D36"/>
    <w:rsid w:val="00256771"/>
    <w:rsid w:val="002570A0"/>
    <w:rsid w:val="00261512"/>
    <w:rsid w:val="00261AFC"/>
    <w:rsid w:val="00262612"/>
    <w:rsid w:val="0026263F"/>
    <w:rsid w:val="00264286"/>
    <w:rsid w:val="00265505"/>
    <w:rsid w:val="00265B54"/>
    <w:rsid w:val="00265E9D"/>
    <w:rsid w:val="00266354"/>
    <w:rsid w:val="00266364"/>
    <w:rsid w:val="0026670A"/>
    <w:rsid w:val="0026685D"/>
    <w:rsid w:val="00270FF9"/>
    <w:rsid w:val="002724B0"/>
    <w:rsid w:val="00272B9C"/>
    <w:rsid w:val="00273203"/>
    <w:rsid w:val="002809D1"/>
    <w:rsid w:val="0028156D"/>
    <w:rsid w:val="00281577"/>
    <w:rsid w:val="00282484"/>
    <w:rsid w:val="002831FC"/>
    <w:rsid w:val="00283AE4"/>
    <w:rsid w:val="00283F00"/>
    <w:rsid w:val="00285134"/>
    <w:rsid w:val="00285381"/>
    <w:rsid w:val="00285F09"/>
    <w:rsid w:val="00287F8E"/>
    <w:rsid w:val="00290491"/>
    <w:rsid w:val="00292788"/>
    <w:rsid w:val="002929FC"/>
    <w:rsid w:val="00292B98"/>
    <w:rsid w:val="00293B4F"/>
    <w:rsid w:val="0029411D"/>
    <w:rsid w:val="00294139"/>
    <w:rsid w:val="00294B71"/>
    <w:rsid w:val="00294EE1"/>
    <w:rsid w:val="0029579B"/>
    <w:rsid w:val="00295B55"/>
    <w:rsid w:val="00295FD2"/>
    <w:rsid w:val="002962F9"/>
    <w:rsid w:val="002965B2"/>
    <w:rsid w:val="00296645"/>
    <w:rsid w:val="002A07E2"/>
    <w:rsid w:val="002A0AE5"/>
    <w:rsid w:val="002A14C9"/>
    <w:rsid w:val="002A2F96"/>
    <w:rsid w:val="002A33FF"/>
    <w:rsid w:val="002A4254"/>
    <w:rsid w:val="002A5F3C"/>
    <w:rsid w:val="002A7070"/>
    <w:rsid w:val="002A7B08"/>
    <w:rsid w:val="002B1B7B"/>
    <w:rsid w:val="002B1F1D"/>
    <w:rsid w:val="002B22BC"/>
    <w:rsid w:val="002B5DFD"/>
    <w:rsid w:val="002B624D"/>
    <w:rsid w:val="002B7431"/>
    <w:rsid w:val="002B7E15"/>
    <w:rsid w:val="002C0292"/>
    <w:rsid w:val="002C0AD3"/>
    <w:rsid w:val="002C159E"/>
    <w:rsid w:val="002C1E4A"/>
    <w:rsid w:val="002C21EB"/>
    <w:rsid w:val="002C27E7"/>
    <w:rsid w:val="002C2AF2"/>
    <w:rsid w:val="002D036A"/>
    <w:rsid w:val="002D22A3"/>
    <w:rsid w:val="002D23A8"/>
    <w:rsid w:val="002D25B2"/>
    <w:rsid w:val="002D2691"/>
    <w:rsid w:val="002D27C4"/>
    <w:rsid w:val="002D411C"/>
    <w:rsid w:val="002D4CAE"/>
    <w:rsid w:val="002D4DE9"/>
    <w:rsid w:val="002D79FA"/>
    <w:rsid w:val="002E0619"/>
    <w:rsid w:val="002E0753"/>
    <w:rsid w:val="002E1A77"/>
    <w:rsid w:val="002E1D62"/>
    <w:rsid w:val="002E2866"/>
    <w:rsid w:val="002E28F0"/>
    <w:rsid w:val="002E2D4D"/>
    <w:rsid w:val="002E403F"/>
    <w:rsid w:val="002E4DED"/>
    <w:rsid w:val="002E5204"/>
    <w:rsid w:val="002F009F"/>
    <w:rsid w:val="002F0218"/>
    <w:rsid w:val="002F29E8"/>
    <w:rsid w:val="002F3FD2"/>
    <w:rsid w:val="002F4234"/>
    <w:rsid w:val="002F4D8F"/>
    <w:rsid w:val="002F52AA"/>
    <w:rsid w:val="00300329"/>
    <w:rsid w:val="00300BB0"/>
    <w:rsid w:val="00300E16"/>
    <w:rsid w:val="0030122A"/>
    <w:rsid w:val="0030164D"/>
    <w:rsid w:val="00301944"/>
    <w:rsid w:val="0030210D"/>
    <w:rsid w:val="0030307C"/>
    <w:rsid w:val="00303D70"/>
    <w:rsid w:val="003044E1"/>
    <w:rsid w:val="003061AF"/>
    <w:rsid w:val="0030625B"/>
    <w:rsid w:val="003068C7"/>
    <w:rsid w:val="00306991"/>
    <w:rsid w:val="0031080F"/>
    <w:rsid w:val="00310A83"/>
    <w:rsid w:val="0031161D"/>
    <w:rsid w:val="00312D2C"/>
    <w:rsid w:val="003132E3"/>
    <w:rsid w:val="00313BB9"/>
    <w:rsid w:val="00314055"/>
    <w:rsid w:val="00315A36"/>
    <w:rsid w:val="00317E04"/>
    <w:rsid w:val="00321F41"/>
    <w:rsid w:val="00322DF1"/>
    <w:rsid w:val="00322FC8"/>
    <w:rsid w:val="00323483"/>
    <w:rsid w:val="00324593"/>
    <w:rsid w:val="00330A1E"/>
    <w:rsid w:val="0033104A"/>
    <w:rsid w:val="00331E51"/>
    <w:rsid w:val="00332806"/>
    <w:rsid w:val="00333ED4"/>
    <w:rsid w:val="00334A02"/>
    <w:rsid w:val="00335009"/>
    <w:rsid w:val="0033520A"/>
    <w:rsid w:val="00336430"/>
    <w:rsid w:val="003366A4"/>
    <w:rsid w:val="003372EF"/>
    <w:rsid w:val="00337559"/>
    <w:rsid w:val="00337997"/>
    <w:rsid w:val="00337E13"/>
    <w:rsid w:val="003425E5"/>
    <w:rsid w:val="0034299C"/>
    <w:rsid w:val="0034350D"/>
    <w:rsid w:val="0034394A"/>
    <w:rsid w:val="00343AAF"/>
    <w:rsid w:val="00345FDB"/>
    <w:rsid w:val="00346B5D"/>
    <w:rsid w:val="00347FCD"/>
    <w:rsid w:val="0035004E"/>
    <w:rsid w:val="00351934"/>
    <w:rsid w:val="00351D10"/>
    <w:rsid w:val="003522C0"/>
    <w:rsid w:val="00353851"/>
    <w:rsid w:val="00354635"/>
    <w:rsid w:val="0035522B"/>
    <w:rsid w:val="00357080"/>
    <w:rsid w:val="00357903"/>
    <w:rsid w:val="00357D01"/>
    <w:rsid w:val="003614F5"/>
    <w:rsid w:val="003628A3"/>
    <w:rsid w:val="00362C21"/>
    <w:rsid w:val="00363057"/>
    <w:rsid w:val="0036346C"/>
    <w:rsid w:val="003634DD"/>
    <w:rsid w:val="0036618B"/>
    <w:rsid w:val="0036653E"/>
    <w:rsid w:val="0037003D"/>
    <w:rsid w:val="0037009B"/>
    <w:rsid w:val="00370BDF"/>
    <w:rsid w:val="00370F25"/>
    <w:rsid w:val="00371226"/>
    <w:rsid w:val="00372609"/>
    <w:rsid w:val="00376345"/>
    <w:rsid w:val="00377556"/>
    <w:rsid w:val="00377B02"/>
    <w:rsid w:val="00382C0D"/>
    <w:rsid w:val="003832F1"/>
    <w:rsid w:val="0038555B"/>
    <w:rsid w:val="00385C58"/>
    <w:rsid w:val="003868D6"/>
    <w:rsid w:val="003927B6"/>
    <w:rsid w:val="00392918"/>
    <w:rsid w:val="003933B7"/>
    <w:rsid w:val="003935CD"/>
    <w:rsid w:val="00393B73"/>
    <w:rsid w:val="003944C3"/>
    <w:rsid w:val="003957BB"/>
    <w:rsid w:val="00395A85"/>
    <w:rsid w:val="003964DD"/>
    <w:rsid w:val="003969E7"/>
    <w:rsid w:val="00396BAC"/>
    <w:rsid w:val="003971A5"/>
    <w:rsid w:val="00397613"/>
    <w:rsid w:val="003A0AA4"/>
    <w:rsid w:val="003A3BD1"/>
    <w:rsid w:val="003A5A96"/>
    <w:rsid w:val="003A62F5"/>
    <w:rsid w:val="003A69DF"/>
    <w:rsid w:val="003A6D01"/>
    <w:rsid w:val="003B107A"/>
    <w:rsid w:val="003B1394"/>
    <w:rsid w:val="003B3420"/>
    <w:rsid w:val="003B3609"/>
    <w:rsid w:val="003B42C6"/>
    <w:rsid w:val="003B4657"/>
    <w:rsid w:val="003B5899"/>
    <w:rsid w:val="003B643A"/>
    <w:rsid w:val="003B6670"/>
    <w:rsid w:val="003B755F"/>
    <w:rsid w:val="003B78F8"/>
    <w:rsid w:val="003B7EA8"/>
    <w:rsid w:val="003C0363"/>
    <w:rsid w:val="003C05C6"/>
    <w:rsid w:val="003C18A0"/>
    <w:rsid w:val="003C2F4E"/>
    <w:rsid w:val="003C5385"/>
    <w:rsid w:val="003D1164"/>
    <w:rsid w:val="003D1BFC"/>
    <w:rsid w:val="003D2397"/>
    <w:rsid w:val="003D347B"/>
    <w:rsid w:val="003D4B6F"/>
    <w:rsid w:val="003D5ADC"/>
    <w:rsid w:val="003D6246"/>
    <w:rsid w:val="003D7CA7"/>
    <w:rsid w:val="003E180D"/>
    <w:rsid w:val="003E1A59"/>
    <w:rsid w:val="003E1A60"/>
    <w:rsid w:val="003E2C0F"/>
    <w:rsid w:val="003E2E65"/>
    <w:rsid w:val="003E3157"/>
    <w:rsid w:val="003E35D1"/>
    <w:rsid w:val="003E469E"/>
    <w:rsid w:val="003E48B0"/>
    <w:rsid w:val="003E4B16"/>
    <w:rsid w:val="003E6554"/>
    <w:rsid w:val="003E7C3E"/>
    <w:rsid w:val="003F2B24"/>
    <w:rsid w:val="003F394F"/>
    <w:rsid w:val="003F3974"/>
    <w:rsid w:val="003F445F"/>
    <w:rsid w:val="003F4659"/>
    <w:rsid w:val="003F4734"/>
    <w:rsid w:val="003F47DD"/>
    <w:rsid w:val="003F53AF"/>
    <w:rsid w:val="003F6090"/>
    <w:rsid w:val="003F684A"/>
    <w:rsid w:val="004006AF"/>
    <w:rsid w:val="004009EB"/>
    <w:rsid w:val="00400AB6"/>
    <w:rsid w:val="00400B31"/>
    <w:rsid w:val="00400E26"/>
    <w:rsid w:val="00403993"/>
    <w:rsid w:val="00403B5E"/>
    <w:rsid w:val="004046A6"/>
    <w:rsid w:val="0040597C"/>
    <w:rsid w:val="004060CC"/>
    <w:rsid w:val="004061D6"/>
    <w:rsid w:val="00406421"/>
    <w:rsid w:val="004108FF"/>
    <w:rsid w:val="004121D4"/>
    <w:rsid w:val="004124BD"/>
    <w:rsid w:val="0041290C"/>
    <w:rsid w:val="00413041"/>
    <w:rsid w:val="0041481B"/>
    <w:rsid w:val="0041482F"/>
    <w:rsid w:val="00414EA3"/>
    <w:rsid w:val="00414EE8"/>
    <w:rsid w:val="00415C14"/>
    <w:rsid w:val="004173E1"/>
    <w:rsid w:val="00420261"/>
    <w:rsid w:val="00420C08"/>
    <w:rsid w:val="00421AF8"/>
    <w:rsid w:val="00423556"/>
    <w:rsid w:val="0042383E"/>
    <w:rsid w:val="00423EC4"/>
    <w:rsid w:val="004256DB"/>
    <w:rsid w:val="00426C47"/>
    <w:rsid w:val="00427236"/>
    <w:rsid w:val="00427E32"/>
    <w:rsid w:val="00431656"/>
    <w:rsid w:val="00431EF3"/>
    <w:rsid w:val="00431EFE"/>
    <w:rsid w:val="00433DF8"/>
    <w:rsid w:val="00433FC7"/>
    <w:rsid w:val="00434609"/>
    <w:rsid w:val="004365DB"/>
    <w:rsid w:val="00436A6C"/>
    <w:rsid w:val="00437668"/>
    <w:rsid w:val="00437B82"/>
    <w:rsid w:val="00437C20"/>
    <w:rsid w:val="00441247"/>
    <w:rsid w:val="004414E1"/>
    <w:rsid w:val="004452E0"/>
    <w:rsid w:val="00445F0A"/>
    <w:rsid w:val="00445F67"/>
    <w:rsid w:val="00447C83"/>
    <w:rsid w:val="00447D3C"/>
    <w:rsid w:val="00450A11"/>
    <w:rsid w:val="00451061"/>
    <w:rsid w:val="00452D14"/>
    <w:rsid w:val="0045435A"/>
    <w:rsid w:val="0045440C"/>
    <w:rsid w:val="004559B3"/>
    <w:rsid w:val="00455C15"/>
    <w:rsid w:val="00456A55"/>
    <w:rsid w:val="00457404"/>
    <w:rsid w:val="004576A3"/>
    <w:rsid w:val="0046016B"/>
    <w:rsid w:val="0046066C"/>
    <w:rsid w:val="00460EB4"/>
    <w:rsid w:val="004612C5"/>
    <w:rsid w:val="00461E85"/>
    <w:rsid w:val="00462629"/>
    <w:rsid w:val="00463C0A"/>
    <w:rsid w:val="00464533"/>
    <w:rsid w:val="00464A83"/>
    <w:rsid w:val="00464D4C"/>
    <w:rsid w:val="00465AB6"/>
    <w:rsid w:val="0046714C"/>
    <w:rsid w:val="00467EA1"/>
    <w:rsid w:val="00470530"/>
    <w:rsid w:val="004707BB"/>
    <w:rsid w:val="00470A88"/>
    <w:rsid w:val="00470B99"/>
    <w:rsid w:val="0047363E"/>
    <w:rsid w:val="00473785"/>
    <w:rsid w:val="00477604"/>
    <w:rsid w:val="00477A7A"/>
    <w:rsid w:val="004825D2"/>
    <w:rsid w:val="004835EF"/>
    <w:rsid w:val="00483B95"/>
    <w:rsid w:val="004844C5"/>
    <w:rsid w:val="004864C1"/>
    <w:rsid w:val="00486B9D"/>
    <w:rsid w:val="00487E72"/>
    <w:rsid w:val="00487F60"/>
    <w:rsid w:val="00491037"/>
    <w:rsid w:val="00492E14"/>
    <w:rsid w:val="004933AD"/>
    <w:rsid w:val="00494390"/>
    <w:rsid w:val="004955BB"/>
    <w:rsid w:val="00497094"/>
    <w:rsid w:val="00497956"/>
    <w:rsid w:val="00497F66"/>
    <w:rsid w:val="004A0834"/>
    <w:rsid w:val="004A2660"/>
    <w:rsid w:val="004A281B"/>
    <w:rsid w:val="004A34B4"/>
    <w:rsid w:val="004A5F27"/>
    <w:rsid w:val="004A6EAD"/>
    <w:rsid w:val="004A7811"/>
    <w:rsid w:val="004B390B"/>
    <w:rsid w:val="004B4EFB"/>
    <w:rsid w:val="004B5671"/>
    <w:rsid w:val="004B74E6"/>
    <w:rsid w:val="004B7A0B"/>
    <w:rsid w:val="004C30E0"/>
    <w:rsid w:val="004C468B"/>
    <w:rsid w:val="004C4858"/>
    <w:rsid w:val="004C560A"/>
    <w:rsid w:val="004C5D14"/>
    <w:rsid w:val="004C6067"/>
    <w:rsid w:val="004C6415"/>
    <w:rsid w:val="004C6A22"/>
    <w:rsid w:val="004C6F84"/>
    <w:rsid w:val="004C763E"/>
    <w:rsid w:val="004D0CBA"/>
    <w:rsid w:val="004D1112"/>
    <w:rsid w:val="004D13F8"/>
    <w:rsid w:val="004D1E05"/>
    <w:rsid w:val="004D2167"/>
    <w:rsid w:val="004D249D"/>
    <w:rsid w:val="004D309A"/>
    <w:rsid w:val="004D3533"/>
    <w:rsid w:val="004D4069"/>
    <w:rsid w:val="004D4A8C"/>
    <w:rsid w:val="004D51DF"/>
    <w:rsid w:val="004D58B1"/>
    <w:rsid w:val="004D6430"/>
    <w:rsid w:val="004D6EB4"/>
    <w:rsid w:val="004D71B2"/>
    <w:rsid w:val="004D73D8"/>
    <w:rsid w:val="004D7815"/>
    <w:rsid w:val="004D7D73"/>
    <w:rsid w:val="004D7E52"/>
    <w:rsid w:val="004E0577"/>
    <w:rsid w:val="004E0AA4"/>
    <w:rsid w:val="004E0B4A"/>
    <w:rsid w:val="004E0B95"/>
    <w:rsid w:val="004E1364"/>
    <w:rsid w:val="004E1817"/>
    <w:rsid w:val="004E3032"/>
    <w:rsid w:val="004E3E22"/>
    <w:rsid w:val="004E4212"/>
    <w:rsid w:val="004E4CD5"/>
    <w:rsid w:val="004E5ACB"/>
    <w:rsid w:val="004E665A"/>
    <w:rsid w:val="004E73C4"/>
    <w:rsid w:val="004F0CC7"/>
    <w:rsid w:val="004F2351"/>
    <w:rsid w:val="004F294B"/>
    <w:rsid w:val="004F2C89"/>
    <w:rsid w:val="004F3203"/>
    <w:rsid w:val="004F34A1"/>
    <w:rsid w:val="004F3829"/>
    <w:rsid w:val="004F50FA"/>
    <w:rsid w:val="004F7D3B"/>
    <w:rsid w:val="00500077"/>
    <w:rsid w:val="00501A10"/>
    <w:rsid w:val="00501C7A"/>
    <w:rsid w:val="005052EE"/>
    <w:rsid w:val="00505A4F"/>
    <w:rsid w:val="00505DA2"/>
    <w:rsid w:val="005066B8"/>
    <w:rsid w:val="00506BD3"/>
    <w:rsid w:val="00507D96"/>
    <w:rsid w:val="005102B0"/>
    <w:rsid w:val="00510D13"/>
    <w:rsid w:val="005111D6"/>
    <w:rsid w:val="00511EFF"/>
    <w:rsid w:val="00512245"/>
    <w:rsid w:val="00512CED"/>
    <w:rsid w:val="00516059"/>
    <w:rsid w:val="00516853"/>
    <w:rsid w:val="005169D5"/>
    <w:rsid w:val="005174D6"/>
    <w:rsid w:val="0052068D"/>
    <w:rsid w:val="005206B7"/>
    <w:rsid w:val="00520AFA"/>
    <w:rsid w:val="00521497"/>
    <w:rsid w:val="00521622"/>
    <w:rsid w:val="00522102"/>
    <w:rsid w:val="00522A07"/>
    <w:rsid w:val="005243AF"/>
    <w:rsid w:val="00524BE1"/>
    <w:rsid w:val="00525A37"/>
    <w:rsid w:val="00525ACE"/>
    <w:rsid w:val="00525B06"/>
    <w:rsid w:val="00527600"/>
    <w:rsid w:val="00527A59"/>
    <w:rsid w:val="00531250"/>
    <w:rsid w:val="00531E49"/>
    <w:rsid w:val="0053502C"/>
    <w:rsid w:val="00536CFF"/>
    <w:rsid w:val="005379CB"/>
    <w:rsid w:val="00540801"/>
    <w:rsid w:val="005408FB"/>
    <w:rsid w:val="00540BA1"/>
    <w:rsid w:val="0054276D"/>
    <w:rsid w:val="00542C50"/>
    <w:rsid w:val="005444B2"/>
    <w:rsid w:val="0054757B"/>
    <w:rsid w:val="00547718"/>
    <w:rsid w:val="005479F8"/>
    <w:rsid w:val="00547F01"/>
    <w:rsid w:val="005503FF"/>
    <w:rsid w:val="00550669"/>
    <w:rsid w:val="00551D10"/>
    <w:rsid w:val="00551FD9"/>
    <w:rsid w:val="00553505"/>
    <w:rsid w:val="005538B8"/>
    <w:rsid w:val="00553A33"/>
    <w:rsid w:val="005546BE"/>
    <w:rsid w:val="005551BF"/>
    <w:rsid w:val="00555D78"/>
    <w:rsid w:val="00555FF8"/>
    <w:rsid w:val="00556DC0"/>
    <w:rsid w:val="005570FB"/>
    <w:rsid w:val="0056034E"/>
    <w:rsid w:val="0056274A"/>
    <w:rsid w:val="00562CE4"/>
    <w:rsid w:val="00563845"/>
    <w:rsid w:val="00565864"/>
    <w:rsid w:val="005668C9"/>
    <w:rsid w:val="00566DD9"/>
    <w:rsid w:val="00567C82"/>
    <w:rsid w:val="00571D95"/>
    <w:rsid w:val="00574482"/>
    <w:rsid w:val="005756CA"/>
    <w:rsid w:val="0057687B"/>
    <w:rsid w:val="00576D3E"/>
    <w:rsid w:val="00582794"/>
    <w:rsid w:val="005827DA"/>
    <w:rsid w:val="00582BB7"/>
    <w:rsid w:val="005831CE"/>
    <w:rsid w:val="00583D3A"/>
    <w:rsid w:val="00584A2E"/>
    <w:rsid w:val="00584B4B"/>
    <w:rsid w:val="00585FA2"/>
    <w:rsid w:val="00586B69"/>
    <w:rsid w:val="00586D75"/>
    <w:rsid w:val="00586FB8"/>
    <w:rsid w:val="0058720C"/>
    <w:rsid w:val="00587F73"/>
    <w:rsid w:val="005909E0"/>
    <w:rsid w:val="00590B7A"/>
    <w:rsid w:val="00591877"/>
    <w:rsid w:val="00591BEF"/>
    <w:rsid w:val="005923FA"/>
    <w:rsid w:val="00592AEF"/>
    <w:rsid w:val="00592C76"/>
    <w:rsid w:val="00593357"/>
    <w:rsid w:val="00593F6C"/>
    <w:rsid w:val="00594EB1"/>
    <w:rsid w:val="00595430"/>
    <w:rsid w:val="005957A4"/>
    <w:rsid w:val="0059609E"/>
    <w:rsid w:val="0059619F"/>
    <w:rsid w:val="00596561"/>
    <w:rsid w:val="005971B0"/>
    <w:rsid w:val="00597D9D"/>
    <w:rsid w:val="005A0FB5"/>
    <w:rsid w:val="005A1A1C"/>
    <w:rsid w:val="005A1DCD"/>
    <w:rsid w:val="005A1F46"/>
    <w:rsid w:val="005A2C02"/>
    <w:rsid w:val="005A52A1"/>
    <w:rsid w:val="005A5ECD"/>
    <w:rsid w:val="005A77AE"/>
    <w:rsid w:val="005A7A31"/>
    <w:rsid w:val="005B18EF"/>
    <w:rsid w:val="005B4FB7"/>
    <w:rsid w:val="005B5DA4"/>
    <w:rsid w:val="005B6030"/>
    <w:rsid w:val="005B6B94"/>
    <w:rsid w:val="005C019D"/>
    <w:rsid w:val="005C03E6"/>
    <w:rsid w:val="005C0EFA"/>
    <w:rsid w:val="005C1985"/>
    <w:rsid w:val="005C2A51"/>
    <w:rsid w:val="005C2BD7"/>
    <w:rsid w:val="005C30DF"/>
    <w:rsid w:val="005C32B7"/>
    <w:rsid w:val="005C3381"/>
    <w:rsid w:val="005C3462"/>
    <w:rsid w:val="005C3549"/>
    <w:rsid w:val="005C38C2"/>
    <w:rsid w:val="005C39B9"/>
    <w:rsid w:val="005C3E0D"/>
    <w:rsid w:val="005C4609"/>
    <w:rsid w:val="005D0133"/>
    <w:rsid w:val="005D1B72"/>
    <w:rsid w:val="005D2178"/>
    <w:rsid w:val="005D2AB2"/>
    <w:rsid w:val="005D4E85"/>
    <w:rsid w:val="005D565C"/>
    <w:rsid w:val="005D6895"/>
    <w:rsid w:val="005D6E70"/>
    <w:rsid w:val="005D7490"/>
    <w:rsid w:val="005D74BE"/>
    <w:rsid w:val="005D7881"/>
    <w:rsid w:val="005E17AB"/>
    <w:rsid w:val="005E2FF7"/>
    <w:rsid w:val="005E3301"/>
    <w:rsid w:val="005E369D"/>
    <w:rsid w:val="005E457B"/>
    <w:rsid w:val="005E4ACB"/>
    <w:rsid w:val="005E73E8"/>
    <w:rsid w:val="005F0FF8"/>
    <w:rsid w:val="005F248F"/>
    <w:rsid w:val="005F2E75"/>
    <w:rsid w:val="005F32FF"/>
    <w:rsid w:val="005F5FFA"/>
    <w:rsid w:val="005F67F2"/>
    <w:rsid w:val="005F7393"/>
    <w:rsid w:val="005F7B0E"/>
    <w:rsid w:val="00601ACA"/>
    <w:rsid w:val="00603119"/>
    <w:rsid w:val="006032B8"/>
    <w:rsid w:val="00603D0F"/>
    <w:rsid w:val="006041AD"/>
    <w:rsid w:val="00604591"/>
    <w:rsid w:val="00605D5A"/>
    <w:rsid w:val="00605FDD"/>
    <w:rsid w:val="006074F0"/>
    <w:rsid w:val="00607CDB"/>
    <w:rsid w:val="006117E9"/>
    <w:rsid w:val="00611916"/>
    <w:rsid w:val="00611AEF"/>
    <w:rsid w:val="00611B0C"/>
    <w:rsid w:val="00612302"/>
    <w:rsid w:val="00613794"/>
    <w:rsid w:val="00614762"/>
    <w:rsid w:val="00614B6C"/>
    <w:rsid w:val="006155FC"/>
    <w:rsid w:val="0061636E"/>
    <w:rsid w:val="0061660B"/>
    <w:rsid w:val="0062056C"/>
    <w:rsid w:val="006209BA"/>
    <w:rsid w:val="00621203"/>
    <w:rsid w:val="00621F9F"/>
    <w:rsid w:val="0062214F"/>
    <w:rsid w:val="00624B9C"/>
    <w:rsid w:val="00625461"/>
    <w:rsid w:val="006263CA"/>
    <w:rsid w:val="0062674B"/>
    <w:rsid w:val="00627F3B"/>
    <w:rsid w:val="0063179A"/>
    <w:rsid w:val="00631CB7"/>
    <w:rsid w:val="0063374C"/>
    <w:rsid w:val="006338BF"/>
    <w:rsid w:val="006346CA"/>
    <w:rsid w:val="00635687"/>
    <w:rsid w:val="00636672"/>
    <w:rsid w:val="00641F31"/>
    <w:rsid w:val="006429F0"/>
    <w:rsid w:val="00642B07"/>
    <w:rsid w:val="006435C5"/>
    <w:rsid w:val="00644667"/>
    <w:rsid w:val="00645C76"/>
    <w:rsid w:val="00645E3F"/>
    <w:rsid w:val="0064757C"/>
    <w:rsid w:val="00647E0E"/>
    <w:rsid w:val="0065185B"/>
    <w:rsid w:val="00653B41"/>
    <w:rsid w:val="00653C43"/>
    <w:rsid w:val="00654639"/>
    <w:rsid w:val="00655EC0"/>
    <w:rsid w:val="0065778F"/>
    <w:rsid w:val="00660B92"/>
    <w:rsid w:val="0066196C"/>
    <w:rsid w:val="00661BE8"/>
    <w:rsid w:val="006625A3"/>
    <w:rsid w:val="006633BA"/>
    <w:rsid w:val="0066522A"/>
    <w:rsid w:val="0066527C"/>
    <w:rsid w:val="00665328"/>
    <w:rsid w:val="00667A49"/>
    <w:rsid w:val="006702E0"/>
    <w:rsid w:val="00670E58"/>
    <w:rsid w:val="006714FE"/>
    <w:rsid w:val="00671C1D"/>
    <w:rsid w:val="00671F38"/>
    <w:rsid w:val="0067260D"/>
    <w:rsid w:val="00672F32"/>
    <w:rsid w:val="006736DD"/>
    <w:rsid w:val="00673A11"/>
    <w:rsid w:val="00674C3F"/>
    <w:rsid w:val="0067585F"/>
    <w:rsid w:val="00676979"/>
    <w:rsid w:val="00680063"/>
    <w:rsid w:val="006800E5"/>
    <w:rsid w:val="006804F3"/>
    <w:rsid w:val="006808AF"/>
    <w:rsid w:val="006812F9"/>
    <w:rsid w:val="0068178F"/>
    <w:rsid w:val="00682E12"/>
    <w:rsid w:val="00684376"/>
    <w:rsid w:val="0068498E"/>
    <w:rsid w:val="00684995"/>
    <w:rsid w:val="006852D7"/>
    <w:rsid w:val="006873BF"/>
    <w:rsid w:val="00687A88"/>
    <w:rsid w:val="00687C1C"/>
    <w:rsid w:val="00691A93"/>
    <w:rsid w:val="006922EE"/>
    <w:rsid w:val="006925DE"/>
    <w:rsid w:val="006926DC"/>
    <w:rsid w:val="00692B2C"/>
    <w:rsid w:val="00693608"/>
    <w:rsid w:val="00693EC6"/>
    <w:rsid w:val="00694DA9"/>
    <w:rsid w:val="006958DE"/>
    <w:rsid w:val="0069627A"/>
    <w:rsid w:val="006965B9"/>
    <w:rsid w:val="00696C1F"/>
    <w:rsid w:val="00696CC6"/>
    <w:rsid w:val="006973EA"/>
    <w:rsid w:val="006A04A6"/>
    <w:rsid w:val="006A08DC"/>
    <w:rsid w:val="006A1FD6"/>
    <w:rsid w:val="006A2E09"/>
    <w:rsid w:val="006A3473"/>
    <w:rsid w:val="006A4BC0"/>
    <w:rsid w:val="006A6C77"/>
    <w:rsid w:val="006A78BB"/>
    <w:rsid w:val="006A7C12"/>
    <w:rsid w:val="006B1F3D"/>
    <w:rsid w:val="006B2EF1"/>
    <w:rsid w:val="006B3232"/>
    <w:rsid w:val="006B3340"/>
    <w:rsid w:val="006B3E55"/>
    <w:rsid w:val="006B4938"/>
    <w:rsid w:val="006B5447"/>
    <w:rsid w:val="006B6AAA"/>
    <w:rsid w:val="006B6BC7"/>
    <w:rsid w:val="006B79E7"/>
    <w:rsid w:val="006C0061"/>
    <w:rsid w:val="006C17C2"/>
    <w:rsid w:val="006C222E"/>
    <w:rsid w:val="006C2730"/>
    <w:rsid w:val="006C2777"/>
    <w:rsid w:val="006C4226"/>
    <w:rsid w:val="006C7445"/>
    <w:rsid w:val="006C7F46"/>
    <w:rsid w:val="006D0515"/>
    <w:rsid w:val="006D1A4D"/>
    <w:rsid w:val="006D1FFA"/>
    <w:rsid w:val="006D2EB7"/>
    <w:rsid w:val="006D4DB0"/>
    <w:rsid w:val="006D51F5"/>
    <w:rsid w:val="006D6434"/>
    <w:rsid w:val="006E0073"/>
    <w:rsid w:val="006E11E7"/>
    <w:rsid w:val="006E14FB"/>
    <w:rsid w:val="006E16A9"/>
    <w:rsid w:val="006E1799"/>
    <w:rsid w:val="006E20F3"/>
    <w:rsid w:val="006E547B"/>
    <w:rsid w:val="006E54E0"/>
    <w:rsid w:val="006E5A1D"/>
    <w:rsid w:val="006E622B"/>
    <w:rsid w:val="006E7B41"/>
    <w:rsid w:val="006F04C8"/>
    <w:rsid w:val="006F0741"/>
    <w:rsid w:val="006F3A87"/>
    <w:rsid w:val="006F3F03"/>
    <w:rsid w:val="006F3F75"/>
    <w:rsid w:val="006F4223"/>
    <w:rsid w:val="006F4FFB"/>
    <w:rsid w:val="006F6290"/>
    <w:rsid w:val="006F6D3C"/>
    <w:rsid w:val="007003A9"/>
    <w:rsid w:val="00701B1A"/>
    <w:rsid w:val="007024DE"/>
    <w:rsid w:val="007030C6"/>
    <w:rsid w:val="00704261"/>
    <w:rsid w:val="00704636"/>
    <w:rsid w:val="007046DC"/>
    <w:rsid w:val="0070473A"/>
    <w:rsid w:val="007064CA"/>
    <w:rsid w:val="007073DE"/>
    <w:rsid w:val="00711006"/>
    <w:rsid w:val="0071113E"/>
    <w:rsid w:val="007120D4"/>
    <w:rsid w:val="00712829"/>
    <w:rsid w:val="00712AEF"/>
    <w:rsid w:val="007130AC"/>
    <w:rsid w:val="007130ED"/>
    <w:rsid w:val="0071371C"/>
    <w:rsid w:val="007141E2"/>
    <w:rsid w:val="00714C9E"/>
    <w:rsid w:val="00715112"/>
    <w:rsid w:val="00716AE4"/>
    <w:rsid w:val="007179A0"/>
    <w:rsid w:val="00720DF4"/>
    <w:rsid w:val="007216EA"/>
    <w:rsid w:val="00722868"/>
    <w:rsid w:val="00723232"/>
    <w:rsid w:val="00724AA1"/>
    <w:rsid w:val="00725C4F"/>
    <w:rsid w:val="00725D91"/>
    <w:rsid w:val="00726A23"/>
    <w:rsid w:val="00726C88"/>
    <w:rsid w:val="00727149"/>
    <w:rsid w:val="007301DA"/>
    <w:rsid w:val="00730D63"/>
    <w:rsid w:val="00732217"/>
    <w:rsid w:val="007349FA"/>
    <w:rsid w:val="00734BC7"/>
    <w:rsid w:val="00737A1F"/>
    <w:rsid w:val="00741292"/>
    <w:rsid w:val="00741AC7"/>
    <w:rsid w:val="00743471"/>
    <w:rsid w:val="00743AB1"/>
    <w:rsid w:val="0074406A"/>
    <w:rsid w:val="00746475"/>
    <w:rsid w:val="00746592"/>
    <w:rsid w:val="0074695D"/>
    <w:rsid w:val="00746CF9"/>
    <w:rsid w:val="0074705A"/>
    <w:rsid w:val="00747493"/>
    <w:rsid w:val="007477A4"/>
    <w:rsid w:val="00747B50"/>
    <w:rsid w:val="00750017"/>
    <w:rsid w:val="00751367"/>
    <w:rsid w:val="00751C4F"/>
    <w:rsid w:val="00753299"/>
    <w:rsid w:val="00754034"/>
    <w:rsid w:val="00754C79"/>
    <w:rsid w:val="00755FBC"/>
    <w:rsid w:val="0075736D"/>
    <w:rsid w:val="007603F0"/>
    <w:rsid w:val="0076155C"/>
    <w:rsid w:val="007617C8"/>
    <w:rsid w:val="00761943"/>
    <w:rsid w:val="00763AD4"/>
    <w:rsid w:val="00763C33"/>
    <w:rsid w:val="007640BA"/>
    <w:rsid w:val="00766449"/>
    <w:rsid w:val="00770B3C"/>
    <w:rsid w:val="00770C08"/>
    <w:rsid w:val="00770E99"/>
    <w:rsid w:val="00771D4C"/>
    <w:rsid w:val="00771D87"/>
    <w:rsid w:val="007732CA"/>
    <w:rsid w:val="0077395C"/>
    <w:rsid w:val="00774320"/>
    <w:rsid w:val="0077444E"/>
    <w:rsid w:val="00775910"/>
    <w:rsid w:val="007774FE"/>
    <w:rsid w:val="00781DFD"/>
    <w:rsid w:val="007832E9"/>
    <w:rsid w:val="00783952"/>
    <w:rsid w:val="007845CB"/>
    <w:rsid w:val="00785366"/>
    <w:rsid w:val="00785A91"/>
    <w:rsid w:val="00786B95"/>
    <w:rsid w:val="00786C38"/>
    <w:rsid w:val="007914A7"/>
    <w:rsid w:val="00791ABE"/>
    <w:rsid w:val="00791E3A"/>
    <w:rsid w:val="00792263"/>
    <w:rsid w:val="00792451"/>
    <w:rsid w:val="00793FBF"/>
    <w:rsid w:val="00796209"/>
    <w:rsid w:val="007962BC"/>
    <w:rsid w:val="0079636C"/>
    <w:rsid w:val="007A0238"/>
    <w:rsid w:val="007A0A11"/>
    <w:rsid w:val="007A17A8"/>
    <w:rsid w:val="007A1E82"/>
    <w:rsid w:val="007A2F22"/>
    <w:rsid w:val="007A3801"/>
    <w:rsid w:val="007A4084"/>
    <w:rsid w:val="007A4AA5"/>
    <w:rsid w:val="007A4F06"/>
    <w:rsid w:val="007A580E"/>
    <w:rsid w:val="007A5F76"/>
    <w:rsid w:val="007A63DC"/>
    <w:rsid w:val="007A6513"/>
    <w:rsid w:val="007B20C8"/>
    <w:rsid w:val="007B2DE8"/>
    <w:rsid w:val="007B305C"/>
    <w:rsid w:val="007B363A"/>
    <w:rsid w:val="007B3AC0"/>
    <w:rsid w:val="007B4E9F"/>
    <w:rsid w:val="007B5617"/>
    <w:rsid w:val="007B5956"/>
    <w:rsid w:val="007B776F"/>
    <w:rsid w:val="007C017B"/>
    <w:rsid w:val="007C0D6A"/>
    <w:rsid w:val="007C16E6"/>
    <w:rsid w:val="007C4050"/>
    <w:rsid w:val="007C50E1"/>
    <w:rsid w:val="007C6EAD"/>
    <w:rsid w:val="007C718A"/>
    <w:rsid w:val="007C75B0"/>
    <w:rsid w:val="007C7CAA"/>
    <w:rsid w:val="007D023A"/>
    <w:rsid w:val="007D0A38"/>
    <w:rsid w:val="007D0F39"/>
    <w:rsid w:val="007D1BB1"/>
    <w:rsid w:val="007D1C59"/>
    <w:rsid w:val="007D23CA"/>
    <w:rsid w:val="007D2F8C"/>
    <w:rsid w:val="007D3109"/>
    <w:rsid w:val="007D3BC5"/>
    <w:rsid w:val="007D3C10"/>
    <w:rsid w:val="007D49D7"/>
    <w:rsid w:val="007D4E74"/>
    <w:rsid w:val="007D6294"/>
    <w:rsid w:val="007D7FD9"/>
    <w:rsid w:val="007E1B27"/>
    <w:rsid w:val="007E229F"/>
    <w:rsid w:val="007E3A8E"/>
    <w:rsid w:val="007E4107"/>
    <w:rsid w:val="007E5920"/>
    <w:rsid w:val="007E5CB9"/>
    <w:rsid w:val="007E6091"/>
    <w:rsid w:val="007E63FB"/>
    <w:rsid w:val="007E644C"/>
    <w:rsid w:val="007E73F9"/>
    <w:rsid w:val="007F075C"/>
    <w:rsid w:val="007F082E"/>
    <w:rsid w:val="007F09FA"/>
    <w:rsid w:val="007F1645"/>
    <w:rsid w:val="007F24FF"/>
    <w:rsid w:val="007F28A5"/>
    <w:rsid w:val="007F37FA"/>
    <w:rsid w:val="007F5963"/>
    <w:rsid w:val="0080013D"/>
    <w:rsid w:val="00801997"/>
    <w:rsid w:val="008021BE"/>
    <w:rsid w:val="008032B8"/>
    <w:rsid w:val="00804754"/>
    <w:rsid w:val="008057F2"/>
    <w:rsid w:val="008058A6"/>
    <w:rsid w:val="00806EED"/>
    <w:rsid w:val="00807457"/>
    <w:rsid w:val="00807C80"/>
    <w:rsid w:val="008101BA"/>
    <w:rsid w:val="00810FCE"/>
    <w:rsid w:val="008116F6"/>
    <w:rsid w:val="00811801"/>
    <w:rsid w:val="00811EC9"/>
    <w:rsid w:val="008127A0"/>
    <w:rsid w:val="00814082"/>
    <w:rsid w:val="008149F4"/>
    <w:rsid w:val="008152B1"/>
    <w:rsid w:val="0081730A"/>
    <w:rsid w:val="008174F7"/>
    <w:rsid w:val="008179E4"/>
    <w:rsid w:val="00820259"/>
    <w:rsid w:val="008219E9"/>
    <w:rsid w:val="00824BF7"/>
    <w:rsid w:val="00824CF3"/>
    <w:rsid w:val="008259CC"/>
    <w:rsid w:val="008268CD"/>
    <w:rsid w:val="00826B63"/>
    <w:rsid w:val="0083005C"/>
    <w:rsid w:val="00830B4B"/>
    <w:rsid w:val="00830CFF"/>
    <w:rsid w:val="00830FBB"/>
    <w:rsid w:val="00832BF8"/>
    <w:rsid w:val="00832C70"/>
    <w:rsid w:val="008339D6"/>
    <w:rsid w:val="00833C3A"/>
    <w:rsid w:val="00834B08"/>
    <w:rsid w:val="0083523D"/>
    <w:rsid w:val="008355A6"/>
    <w:rsid w:val="00836836"/>
    <w:rsid w:val="0083727E"/>
    <w:rsid w:val="00837CCB"/>
    <w:rsid w:val="008412A9"/>
    <w:rsid w:val="0084150E"/>
    <w:rsid w:val="0084211A"/>
    <w:rsid w:val="00843706"/>
    <w:rsid w:val="008537F5"/>
    <w:rsid w:val="008549AB"/>
    <w:rsid w:val="00854F32"/>
    <w:rsid w:val="00861129"/>
    <w:rsid w:val="008624ED"/>
    <w:rsid w:val="00862E2D"/>
    <w:rsid w:val="0086326D"/>
    <w:rsid w:val="008649D2"/>
    <w:rsid w:val="00864E1C"/>
    <w:rsid w:val="008654FE"/>
    <w:rsid w:val="00865608"/>
    <w:rsid w:val="008659EF"/>
    <w:rsid w:val="0086668C"/>
    <w:rsid w:val="0086683F"/>
    <w:rsid w:val="008671EB"/>
    <w:rsid w:val="0087031B"/>
    <w:rsid w:val="008703C6"/>
    <w:rsid w:val="00870715"/>
    <w:rsid w:val="00870932"/>
    <w:rsid w:val="00870D4B"/>
    <w:rsid w:val="00871254"/>
    <w:rsid w:val="00872396"/>
    <w:rsid w:val="0087385E"/>
    <w:rsid w:val="00874351"/>
    <w:rsid w:val="00874AD3"/>
    <w:rsid w:val="00875412"/>
    <w:rsid w:val="00875EAE"/>
    <w:rsid w:val="0087654A"/>
    <w:rsid w:val="00880946"/>
    <w:rsid w:val="0088122B"/>
    <w:rsid w:val="008821AE"/>
    <w:rsid w:val="00884A47"/>
    <w:rsid w:val="00884D79"/>
    <w:rsid w:val="0088536C"/>
    <w:rsid w:val="00885B23"/>
    <w:rsid w:val="00886E6A"/>
    <w:rsid w:val="008874AB"/>
    <w:rsid w:val="00891432"/>
    <w:rsid w:val="00892414"/>
    <w:rsid w:val="00893154"/>
    <w:rsid w:val="00893E95"/>
    <w:rsid w:val="00895970"/>
    <w:rsid w:val="008A11EA"/>
    <w:rsid w:val="008A162E"/>
    <w:rsid w:val="008A3A06"/>
    <w:rsid w:val="008A5436"/>
    <w:rsid w:val="008A54AB"/>
    <w:rsid w:val="008A5B94"/>
    <w:rsid w:val="008A5D1F"/>
    <w:rsid w:val="008A5F12"/>
    <w:rsid w:val="008A6001"/>
    <w:rsid w:val="008A6914"/>
    <w:rsid w:val="008A6936"/>
    <w:rsid w:val="008A7D26"/>
    <w:rsid w:val="008B06F8"/>
    <w:rsid w:val="008B1820"/>
    <w:rsid w:val="008B1C50"/>
    <w:rsid w:val="008B1CAA"/>
    <w:rsid w:val="008B381F"/>
    <w:rsid w:val="008B3990"/>
    <w:rsid w:val="008B3B7C"/>
    <w:rsid w:val="008B3F3F"/>
    <w:rsid w:val="008B4981"/>
    <w:rsid w:val="008B6103"/>
    <w:rsid w:val="008B6E1E"/>
    <w:rsid w:val="008C0C74"/>
    <w:rsid w:val="008C0F1B"/>
    <w:rsid w:val="008C1C78"/>
    <w:rsid w:val="008C43BB"/>
    <w:rsid w:val="008C44B7"/>
    <w:rsid w:val="008C4B78"/>
    <w:rsid w:val="008C51CD"/>
    <w:rsid w:val="008C60D9"/>
    <w:rsid w:val="008C61A5"/>
    <w:rsid w:val="008C651F"/>
    <w:rsid w:val="008C6700"/>
    <w:rsid w:val="008C7452"/>
    <w:rsid w:val="008C784C"/>
    <w:rsid w:val="008D1413"/>
    <w:rsid w:val="008D39C6"/>
    <w:rsid w:val="008D3FDA"/>
    <w:rsid w:val="008D402B"/>
    <w:rsid w:val="008D4738"/>
    <w:rsid w:val="008D4963"/>
    <w:rsid w:val="008D5046"/>
    <w:rsid w:val="008D5255"/>
    <w:rsid w:val="008E2F27"/>
    <w:rsid w:val="008E3C67"/>
    <w:rsid w:val="008E404D"/>
    <w:rsid w:val="008E426B"/>
    <w:rsid w:val="008E490A"/>
    <w:rsid w:val="008E5862"/>
    <w:rsid w:val="008E6741"/>
    <w:rsid w:val="008E6892"/>
    <w:rsid w:val="008F07FC"/>
    <w:rsid w:val="008F15B5"/>
    <w:rsid w:val="008F266D"/>
    <w:rsid w:val="008F3EBA"/>
    <w:rsid w:val="008F4046"/>
    <w:rsid w:val="008F45FB"/>
    <w:rsid w:val="00900207"/>
    <w:rsid w:val="00900D6A"/>
    <w:rsid w:val="00902FAE"/>
    <w:rsid w:val="009042A1"/>
    <w:rsid w:val="00904731"/>
    <w:rsid w:val="00904CE6"/>
    <w:rsid w:val="00904E0A"/>
    <w:rsid w:val="00905FAA"/>
    <w:rsid w:val="0090675A"/>
    <w:rsid w:val="0091043E"/>
    <w:rsid w:val="00910F70"/>
    <w:rsid w:val="009112CE"/>
    <w:rsid w:val="00911FFE"/>
    <w:rsid w:val="0091242F"/>
    <w:rsid w:val="009130B3"/>
    <w:rsid w:val="009133DA"/>
    <w:rsid w:val="0091377B"/>
    <w:rsid w:val="00914044"/>
    <w:rsid w:val="00914096"/>
    <w:rsid w:val="00916016"/>
    <w:rsid w:val="0091753E"/>
    <w:rsid w:val="00917555"/>
    <w:rsid w:val="009211D5"/>
    <w:rsid w:val="00921738"/>
    <w:rsid w:val="0092183D"/>
    <w:rsid w:val="009224AF"/>
    <w:rsid w:val="0092327E"/>
    <w:rsid w:val="00923581"/>
    <w:rsid w:val="0092403B"/>
    <w:rsid w:val="009240A2"/>
    <w:rsid w:val="00924C8C"/>
    <w:rsid w:val="00925B85"/>
    <w:rsid w:val="009265C0"/>
    <w:rsid w:val="00926A11"/>
    <w:rsid w:val="00927940"/>
    <w:rsid w:val="00927CB0"/>
    <w:rsid w:val="00930B56"/>
    <w:rsid w:val="00931B28"/>
    <w:rsid w:val="00933F42"/>
    <w:rsid w:val="009345B7"/>
    <w:rsid w:val="00934861"/>
    <w:rsid w:val="0093739C"/>
    <w:rsid w:val="00937444"/>
    <w:rsid w:val="00941477"/>
    <w:rsid w:val="00941554"/>
    <w:rsid w:val="00941E99"/>
    <w:rsid w:val="00941F89"/>
    <w:rsid w:val="0094277E"/>
    <w:rsid w:val="00942949"/>
    <w:rsid w:val="00942C33"/>
    <w:rsid w:val="009430A9"/>
    <w:rsid w:val="009437F0"/>
    <w:rsid w:val="00943E8C"/>
    <w:rsid w:val="009447A7"/>
    <w:rsid w:val="009469D8"/>
    <w:rsid w:val="00946A4A"/>
    <w:rsid w:val="00952B6E"/>
    <w:rsid w:val="00953042"/>
    <w:rsid w:val="0095351A"/>
    <w:rsid w:val="00953D1E"/>
    <w:rsid w:val="00953DF0"/>
    <w:rsid w:val="0095576F"/>
    <w:rsid w:val="00955BD4"/>
    <w:rsid w:val="00956B70"/>
    <w:rsid w:val="00956CD3"/>
    <w:rsid w:val="0096035F"/>
    <w:rsid w:val="00960F57"/>
    <w:rsid w:val="00961B0E"/>
    <w:rsid w:val="009625DD"/>
    <w:rsid w:val="0096290C"/>
    <w:rsid w:val="009632C7"/>
    <w:rsid w:val="00963431"/>
    <w:rsid w:val="0096345C"/>
    <w:rsid w:val="00964937"/>
    <w:rsid w:val="00965D49"/>
    <w:rsid w:val="00965FFD"/>
    <w:rsid w:val="00966619"/>
    <w:rsid w:val="00966994"/>
    <w:rsid w:val="00966A79"/>
    <w:rsid w:val="009671C9"/>
    <w:rsid w:val="0096780A"/>
    <w:rsid w:val="00967DAF"/>
    <w:rsid w:val="009700B2"/>
    <w:rsid w:val="0097044D"/>
    <w:rsid w:val="009726AC"/>
    <w:rsid w:val="009727D3"/>
    <w:rsid w:val="009744E0"/>
    <w:rsid w:val="009750D3"/>
    <w:rsid w:val="00975AEC"/>
    <w:rsid w:val="0098022E"/>
    <w:rsid w:val="00980DC1"/>
    <w:rsid w:val="00981378"/>
    <w:rsid w:val="009813B0"/>
    <w:rsid w:val="0098156B"/>
    <w:rsid w:val="00982680"/>
    <w:rsid w:val="00982B23"/>
    <w:rsid w:val="00983BCF"/>
    <w:rsid w:val="00984D98"/>
    <w:rsid w:val="00985EC5"/>
    <w:rsid w:val="00990223"/>
    <w:rsid w:val="009904B2"/>
    <w:rsid w:val="00991EA5"/>
    <w:rsid w:val="00992623"/>
    <w:rsid w:val="0099271A"/>
    <w:rsid w:val="00992CC0"/>
    <w:rsid w:val="00993036"/>
    <w:rsid w:val="009934B7"/>
    <w:rsid w:val="009939BA"/>
    <w:rsid w:val="0099443B"/>
    <w:rsid w:val="00994473"/>
    <w:rsid w:val="00994810"/>
    <w:rsid w:val="00994AFB"/>
    <w:rsid w:val="00994CC3"/>
    <w:rsid w:val="00994E8E"/>
    <w:rsid w:val="00996F61"/>
    <w:rsid w:val="009A0A6F"/>
    <w:rsid w:val="009A13BF"/>
    <w:rsid w:val="009A1DC2"/>
    <w:rsid w:val="009A386D"/>
    <w:rsid w:val="009A3BAB"/>
    <w:rsid w:val="009A4245"/>
    <w:rsid w:val="009A4787"/>
    <w:rsid w:val="009A4962"/>
    <w:rsid w:val="009A4C43"/>
    <w:rsid w:val="009A5644"/>
    <w:rsid w:val="009A6E03"/>
    <w:rsid w:val="009A6FE0"/>
    <w:rsid w:val="009A794C"/>
    <w:rsid w:val="009B037B"/>
    <w:rsid w:val="009B12DD"/>
    <w:rsid w:val="009B19C0"/>
    <w:rsid w:val="009B3529"/>
    <w:rsid w:val="009B37E9"/>
    <w:rsid w:val="009B4A2F"/>
    <w:rsid w:val="009B5117"/>
    <w:rsid w:val="009B59E0"/>
    <w:rsid w:val="009B5FF6"/>
    <w:rsid w:val="009B6EFA"/>
    <w:rsid w:val="009C1D91"/>
    <w:rsid w:val="009C1FDB"/>
    <w:rsid w:val="009C23F2"/>
    <w:rsid w:val="009C276A"/>
    <w:rsid w:val="009C293B"/>
    <w:rsid w:val="009C4AFB"/>
    <w:rsid w:val="009C4DC4"/>
    <w:rsid w:val="009C51BA"/>
    <w:rsid w:val="009C69C2"/>
    <w:rsid w:val="009D072A"/>
    <w:rsid w:val="009D25A1"/>
    <w:rsid w:val="009D29DB"/>
    <w:rsid w:val="009D36FD"/>
    <w:rsid w:val="009D3FC3"/>
    <w:rsid w:val="009D485D"/>
    <w:rsid w:val="009D5177"/>
    <w:rsid w:val="009D5ED1"/>
    <w:rsid w:val="009D664A"/>
    <w:rsid w:val="009D74C0"/>
    <w:rsid w:val="009D7AC6"/>
    <w:rsid w:val="009E0273"/>
    <w:rsid w:val="009E352A"/>
    <w:rsid w:val="009E3599"/>
    <w:rsid w:val="009E36A9"/>
    <w:rsid w:val="009E3A6C"/>
    <w:rsid w:val="009E3B4E"/>
    <w:rsid w:val="009F2C21"/>
    <w:rsid w:val="009F2FE6"/>
    <w:rsid w:val="009F3803"/>
    <w:rsid w:val="009F3A80"/>
    <w:rsid w:val="009F40E6"/>
    <w:rsid w:val="009F46BD"/>
    <w:rsid w:val="009F5F69"/>
    <w:rsid w:val="009F70DF"/>
    <w:rsid w:val="00A02AD8"/>
    <w:rsid w:val="00A03BB9"/>
    <w:rsid w:val="00A0460D"/>
    <w:rsid w:val="00A04F6B"/>
    <w:rsid w:val="00A053F8"/>
    <w:rsid w:val="00A1096B"/>
    <w:rsid w:val="00A12D87"/>
    <w:rsid w:val="00A13804"/>
    <w:rsid w:val="00A14575"/>
    <w:rsid w:val="00A14DFB"/>
    <w:rsid w:val="00A175DD"/>
    <w:rsid w:val="00A201B2"/>
    <w:rsid w:val="00A204B8"/>
    <w:rsid w:val="00A20532"/>
    <w:rsid w:val="00A22CD2"/>
    <w:rsid w:val="00A22F03"/>
    <w:rsid w:val="00A2335B"/>
    <w:rsid w:val="00A24CD4"/>
    <w:rsid w:val="00A24F03"/>
    <w:rsid w:val="00A26209"/>
    <w:rsid w:val="00A27D28"/>
    <w:rsid w:val="00A304E7"/>
    <w:rsid w:val="00A30534"/>
    <w:rsid w:val="00A30703"/>
    <w:rsid w:val="00A316F3"/>
    <w:rsid w:val="00A326D9"/>
    <w:rsid w:val="00A3596C"/>
    <w:rsid w:val="00A36FD8"/>
    <w:rsid w:val="00A37AC6"/>
    <w:rsid w:val="00A37B8A"/>
    <w:rsid w:val="00A402FE"/>
    <w:rsid w:val="00A405DD"/>
    <w:rsid w:val="00A4195A"/>
    <w:rsid w:val="00A42132"/>
    <w:rsid w:val="00A42344"/>
    <w:rsid w:val="00A427DF"/>
    <w:rsid w:val="00A428E4"/>
    <w:rsid w:val="00A42F09"/>
    <w:rsid w:val="00A42F45"/>
    <w:rsid w:val="00A4321B"/>
    <w:rsid w:val="00A4344F"/>
    <w:rsid w:val="00A439C8"/>
    <w:rsid w:val="00A44A1F"/>
    <w:rsid w:val="00A45636"/>
    <w:rsid w:val="00A4637F"/>
    <w:rsid w:val="00A46F2E"/>
    <w:rsid w:val="00A46F41"/>
    <w:rsid w:val="00A501A3"/>
    <w:rsid w:val="00A50816"/>
    <w:rsid w:val="00A50B7F"/>
    <w:rsid w:val="00A515E4"/>
    <w:rsid w:val="00A51C5E"/>
    <w:rsid w:val="00A51C7B"/>
    <w:rsid w:val="00A52CC1"/>
    <w:rsid w:val="00A5328C"/>
    <w:rsid w:val="00A537F0"/>
    <w:rsid w:val="00A549CE"/>
    <w:rsid w:val="00A54D3C"/>
    <w:rsid w:val="00A5532D"/>
    <w:rsid w:val="00A5550D"/>
    <w:rsid w:val="00A55AAC"/>
    <w:rsid w:val="00A55FA1"/>
    <w:rsid w:val="00A5628D"/>
    <w:rsid w:val="00A60C84"/>
    <w:rsid w:val="00A61EF7"/>
    <w:rsid w:val="00A6234D"/>
    <w:rsid w:val="00A62543"/>
    <w:rsid w:val="00A62844"/>
    <w:rsid w:val="00A62DB0"/>
    <w:rsid w:val="00A6349C"/>
    <w:rsid w:val="00A63DDA"/>
    <w:rsid w:val="00A641ED"/>
    <w:rsid w:val="00A649D3"/>
    <w:rsid w:val="00A650C2"/>
    <w:rsid w:val="00A668B7"/>
    <w:rsid w:val="00A67924"/>
    <w:rsid w:val="00A70463"/>
    <w:rsid w:val="00A70A94"/>
    <w:rsid w:val="00A72DA9"/>
    <w:rsid w:val="00A7353C"/>
    <w:rsid w:val="00A73A6B"/>
    <w:rsid w:val="00A73CE9"/>
    <w:rsid w:val="00A76056"/>
    <w:rsid w:val="00A7617E"/>
    <w:rsid w:val="00A76693"/>
    <w:rsid w:val="00A768FE"/>
    <w:rsid w:val="00A76B1F"/>
    <w:rsid w:val="00A77644"/>
    <w:rsid w:val="00A80085"/>
    <w:rsid w:val="00A80FB5"/>
    <w:rsid w:val="00A81333"/>
    <w:rsid w:val="00A81972"/>
    <w:rsid w:val="00A8236C"/>
    <w:rsid w:val="00A82721"/>
    <w:rsid w:val="00A83DE1"/>
    <w:rsid w:val="00A84034"/>
    <w:rsid w:val="00A841B5"/>
    <w:rsid w:val="00A84535"/>
    <w:rsid w:val="00A850AE"/>
    <w:rsid w:val="00A850B0"/>
    <w:rsid w:val="00A85BE8"/>
    <w:rsid w:val="00A87BA2"/>
    <w:rsid w:val="00A907D7"/>
    <w:rsid w:val="00A91C69"/>
    <w:rsid w:val="00A924C3"/>
    <w:rsid w:val="00A92EDD"/>
    <w:rsid w:val="00A92FD7"/>
    <w:rsid w:val="00A930DA"/>
    <w:rsid w:val="00A94F40"/>
    <w:rsid w:val="00A9531B"/>
    <w:rsid w:val="00A955E6"/>
    <w:rsid w:val="00A957F5"/>
    <w:rsid w:val="00A9588A"/>
    <w:rsid w:val="00A95D67"/>
    <w:rsid w:val="00A96664"/>
    <w:rsid w:val="00A96E9F"/>
    <w:rsid w:val="00A972BD"/>
    <w:rsid w:val="00A97868"/>
    <w:rsid w:val="00A97B3B"/>
    <w:rsid w:val="00A97D80"/>
    <w:rsid w:val="00AA16ED"/>
    <w:rsid w:val="00AA1C65"/>
    <w:rsid w:val="00AA21E4"/>
    <w:rsid w:val="00AA228C"/>
    <w:rsid w:val="00AA2372"/>
    <w:rsid w:val="00AA239B"/>
    <w:rsid w:val="00AA3D7A"/>
    <w:rsid w:val="00AA4A13"/>
    <w:rsid w:val="00AA5850"/>
    <w:rsid w:val="00AA6CB3"/>
    <w:rsid w:val="00AA7982"/>
    <w:rsid w:val="00AB37D3"/>
    <w:rsid w:val="00AB3889"/>
    <w:rsid w:val="00AB47B6"/>
    <w:rsid w:val="00AB4AC3"/>
    <w:rsid w:val="00AB4E9E"/>
    <w:rsid w:val="00AB61DB"/>
    <w:rsid w:val="00AB6587"/>
    <w:rsid w:val="00AB7042"/>
    <w:rsid w:val="00AB75F6"/>
    <w:rsid w:val="00AC06D4"/>
    <w:rsid w:val="00AC18BF"/>
    <w:rsid w:val="00AC1C7C"/>
    <w:rsid w:val="00AC1F4A"/>
    <w:rsid w:val="00AC24E9"/>
    <w:rsid w:val="00AC3286"/>
    <w:rsid w:val="00AC3AAA"/>
    <w:rsid w:val="00AC43E4"/>
    <w:rsid w:val="00AC4FFE"/>
    <w:rsid w:val="00AC533E"/>
    <w:rsid w:val="00AC5D4C"/>
    <w:rsid w:val="00AC67D8"/>
    <w:rsid w:val="00AC6995"/>
    <w:rsid w:val="00AC78E8"/>
    <w:rsid w:val="00AD09B7"/>
    <w:rsid w:val="00AD0E26"/>
    <w:rsid w:val="00AD0E7F"/>
    <w:rsid w:val="00AD23DA"/>
    <w:rsid w:val="00AD2903"/>
    <w:rsid w:val="00AD4590"/>
    <w:rsid w:val="00AD4B35"/>
    <w:rsid w:val="00AD50BA"/>
    <w:rsid w:val="00AD5963"/>
    <w:rsid w:val="00AD5CA8"/>
    <w:rsid w:val="00AD608C"/>
    <w:rsid w:val="00AD71CD"/>
    <w:rsid w:val="00AE03A5"/>
    <w:rsid w:val="00AE1276"/>
    <w:rsid w:val="00AE251E"/>
    <w:rsid w:val="00AE2FCA"/>
    <w:rsid w:val="00AE332A"/>
    <w:rsid w:val="00AE376E"/>
    <w:rsid w:val="00AE3A98"/>
    <w:rsid w:val="00AE4A12"/>
    <w:rsid w:val="00AE5BAC"/>
    <w:rsid w:val="00AF0016"/>
    <w:rsid w:val="00AF07F2"/>
    <w:rsid w:val="00AF26AC"/>
    <w:rsid w:val="00AF3692"/>
    <w:rsid w:val="00AF36C0"/>
    <w:rsid w:val="00AF3C68"/>
    <w:rsid w:val="00AF434A"/>
    <w:rsid w:val="00AF4D35"/>
    <w:rsid w:val="00AF5F7D"/>
    <w:rsid w:val="00B00021"/>
    <w:rsid w:val="00B01145"/>
    <w:rsid w:val="00B025F4"/>
    <w:rsid w:val="00B03B96"/>
    <w:rsid w:val="00B04057"/>
    <w:rsid w:val="00B045AE"/>
    <w:rsid w:val="00B0473B"/>
    <w:rsid w:val="00B04CFD"/>
    <w:rsid w:val="00B06086"/>
    <w:rsid w:val="00B06845"/>
    <w:rsid w:val="00B06D87"/>
    <w:rsid w:val="00B06DBC"/>
    <w:rsid w:val="00B100DF"/>
    <w:rsid w:val="00B10DFB"/>
    <w:rsid w:val="00B11C13"/>
    <w:rsid w:val="00B13DFE"/>
    <w:rsid w:val="00B1480E"/>
    <w:rsid w:val="00B16A0C"/>
    <w:rsid w:val="00B17F4D"/>
    <w:rsid w:val="00B2338F"/>
    <w:rsid w:val="00B2448D"/>
    <w:rsid w:val="00B25EA2"/>
    <w:rsid w:val="00B25F7F"/>
    <w:rsid w:val="00B279DC"/>
    <w:rsid w:val="00B305E6"/>
    <w:rsid w:val="00B314CE"/>
    <w:rsid w:val="00B3239B"/>
    <w:rsid w:val="00B32E9D"/>
    <w:rsid w:val="00B3361A"/>
    <w:rsid w:val="00B3536C"/>
    <w:rsid w:val="00B36AB2"/>
    <w:rsid w:val="00B36AE0"/>
    <w:rsid w:val="00B37DE4"/>
    <w:rsid w:val="00B40142"/>
    <w:rsid w:val="00B40439"/>
    <w:rsid w:val="00B40756"/>
    <w:rsid w:val="00B40D43"/>
    <w:rsid w:val="00B43892"/>
    <w:rsid w:val="00B45E6C"/>
    <w:rsid w:val="00B46768"/>
    <w:rsid w:val="00B46D08"/>
    <w:rsid w:val="00B472CA"/>
    <w:rsid w:val="00B47F5E"/>
    <w:rsid w:val="00B47F9D"/>
    <w:rsid w:val="00B47FC9"/>
    <w:rsid w:val="00B502F6"/>
    <w:rsid w:val="00B50E07"/>
    <w:rsid w:val="00B5196B"/>
    <w:rsid w:val="00B51A08"/>
    <w:rsid w:val="00B51A29"/>
    <w:rsid w:val="00B55019"/>
    <w:rsid w:val="00B56037"/>
    <w:rsid w:val="00B57DC6"/>
    <w:rsid w:val="00B57F39"/>
    <w:rsid w:val="00B60161"/>
    <w:rsid w:val="00B62472"/>
    <w:rsid w:val="00B63449"/>
    <w:rsid w:val="00B64A68"/>
    <w:rsid w:val="00B65A2A"/>
    <w:rsid w:val="00B65E56"/>
    <w:rsid w:val="00B70E94"/>
    <w:rsid w:val="00B72F54"/>
    <w:rsid w:val="00B737EF"/>
    <w:rsid w:val="00B73B4D"/>
    <w:rsid w:val="00B74B97"/>
    <w:rsid w:val="00B751AC"/>
    <w:rsid w:val="00B75C27"/>
    <w:rsid w:val="00B813D4"/>
    <w:rsid w:val="00B81B2D"/>
    <w:rsid w:val="00B81C39"/>
    <w:rsid w:val="00B81D00"/>
    <w:rsid w:val="00B84EBA"/>
    <w:rsid w:val="00B87114"/>
    <w:rsid w:val="00B87839"/>
    <w:rsid w:val="00B9328B"/>
    <w:rsid w:val="00B93B85"/>
    <w:rsid w:val="00B93F77"/>
    <w:rsid w:val="00B94E2A"/>
    <w:rsid w:val="00B94E6A"/>
    <w:rsid w:val="00B962DD"/>
    <w:rsid w:val="00B9769A"/>
    <w:rsid w:val="00BA0FC2"/>
    <w:rsid w:val="00BA1C49"/>
    <w:rsid w:val="00BA23D0"/>
    <w:rsid w:val="00BA2C20"/>
    <w:rsid w:val="00BA4413"/>
    <w:rsid w:val="00BA62B1"/>
    <w:rsid w:val="00BB0104"/>
    <w:rsid w:val="00BB0479"/>
    <w:rsid w:val="00BB0F35"/>
    <w:rsid w:val="00BB343F"/>
    <w:rsid w:val="00BB3D3E"/>
    <w:rsid w:val="00BB47A2"/>
    <w:rsid w:val="00BB4B6D"/>
    <w:rsid w:val="00BB6792"/>
    <w:rsid w:val="00BB6A24"/>
    <w:rsid w:val="00BC07BD"/>
    <w:rsid w:val="00BC40B3"/>
    <w:rsid w:val="00BC4FEA"/>
    <w:rsid w:val="00BC6413"/>
    <w:rsid w:val="00BC67AC"/>
    <w:rsid w:val="00BC7EE2"/>
    <w:rsid w:val="00BD0849"/>
    <w:rsid w:val="00BD0C30"/>
    <w:rsid w:val="00BD4884"/>
    <w:rsid w:val="00BE0458"/>
    <w:rsid w:val="00BE0A4B"/>
    <w:rsid w:val="00BE0E11"/>
    <w:rsid w:val="00BE1F7E"/>
    <w:rsid w:val="00BE2013"/>
    <w:rsid w:val="00BE265D"/>
    <w:rsid w:val="00BE27C4"/>
    <w:rsid w:val="00BE2AF1"/>
    <w:rsid w:val="00BE31FC"/>
    <w:rsid w:val="00BE3B9D"/>
    <w:rsid w:val="00BE4446"/>
    <w:rsid w:val="00BE4547"/>
    <w:rsid w:val="00BE457E"/>
    <w:rsid w:val="00BE5463"/>
    <w:rsid w:val="00BE71BF"/>
    <w:rsid w:val="00BE723B"/>
    <w:rsid w:val="00BE73AC"/>
    <w:rsid w:val="00BF0503"/>
    <w:rsid w:val="00BF0644"/>
    <w:rsid w:val="00BF0811"/>
    <w:rsid w:val="00BF09A3"/>
    <w:rsid w:val="00BF0BA9"/>
    <w:rsid w:val="00BF1A3A"/>
    <w:rsid w:val="00BF3ADE"/>
    <w:rsid w:val="00BF474A"/>
    <w:rsid w:val="00BF4C52"/>
    <w:rsid w:val="00BF4D81"/>
    <w:rsid w:val="00BF6074"/>
    <w:rsid w:val="00BF7D2E"/>
    <w:rsid w:val="00C00980"/>
    <w:rsid w:val="00C00B97"/>
    <w:rsid w:val="00C014BB"/>
    <w:rsid w:val="00C01B27"/>
    <w:rsid w:val="00C025EE"/>
    <w:rsid w:val="00C0370E"/>
    <w:rsid w:val="00C03AF9"/>
    <w:rsid w:val="00C03EBF"/>
    <w:rsid w:val="00C03EE3"/>
    <w:rsid w:val="00C042C2"/>
    <w:rsid w:val="00C04957"/>
    <w:rsid w:val="00C06973"/>
    <w:rsid w:val="00C06F94"/>
    <w:rsid w:val="00C07717"/>
    <w:rsid w:val="00C118DB"/>
    <w:rsid w:val="00C11E37"/>
    <w:rsid w:val="00C11F20"/>
    <w:rsid w:val="00C1243D"/>
    <w:rsid w:val="00C1362B"/>
    <w:rsid w:val="00C1407C"/>
    <w:rsid w:val="00C14FA9"/>
    <w:rsid w:val="00C1558D"/>
    <w:rsid w:val="00C16DA3"/>
    <w:rsid w:val="00C175CD"/>
    <w:rsid w:val="00C2015E"/>
    <w:rsid w:val="00C20AE3"/>
    <w:rsid w:val="00C2105A"/>
    <w:rsid w:val="00C2173A"/>
    <w:rsid w:val="00C21E07"/>
    <w:rsid w:val="00C2303D"/>
    <w:rsid w:val="00C2386E"/>
    <w:rsid w:val="00C23CC7"/>
    <w:rsid w:val="00C2432E"/>
    <w:rsid w:val="00C24932"/>
    <w:rsid w:val="00C24B7A"/>
    <w:rsid w:val="00C24BC7"/>
    <w:rsid w:val="00C24F2D"/>
    <w:rsid w:val="00C255B2"/>
    <w:rsid w:val="00C26922"/>
    <w:rsid w:val="00C27445"/>
    <w:rsid w:val="00C278DC"/>
    <w:rsid w:val="00C3012E"/>
    <w:rsid w:val="00C31ADE"/>
    <w:rsid w:val="00C32002"/>
    <w:rsid w:val="00C32811"/>
    <w:rsid w:val="00C33166"/>
    <w:rsid w:val="00C35E7B"/>
    <w:rsid w:val="00C36806"/>
    <w:rsid w:val="00C36FA0"/>
    <w:rsid w:val="00C4004A"/>
    <w:rsid w:val="00C42E3C"/>
    <w:rsid w:val="00C46DFE"/>
    <w:rsid w:val="00C471A0"/>
    <w:rsid w:val="00C516BC"/>
    <w:rsid w:val="00C51FE9"/>
    <w:rsid w:val="00C535B1"/>
    <w:rsid w:val="00C539CD"/>
    <w:rsid w:val="00C54444"/>
    <w:rsid w:val="00C547E1"/>
    <w:rsid w:val="00C54C98"/>
    <w:rsid w:val="00C55C77"/>
    <w:rsid w:val="00C56094"/>
    <w:rsid w:val="00C567D7"/>
    <w:rsid w:val="00C60330"/>
    <w:rsid w:val="00C62F3C"/>
    <w:rsid w:val="00C63DEF"/>
    <w:rsid w:val="00C642DD"/>
    <w:rsid w:val="00C6430D"/>
    <w:rsid w:val="00C655F2"/>
    <w:rsid w:val="00C66C8A"/>
    <w:rsid w:val="00C67025"/>
    <w:rsid w:val="00C675C3"/>
    <w:rsid w:val="00C6799D"/>
    <w:rsid w:val="00C67CD4"/>
    <w:rsid w:val="00C70490"/>
    <w:rsid w:val="00C7083E"/>
    <w:rsid w:val="00C70CAC"/>
    <w:rsid w:val="00C736DF"/>
    <w:rsid w:val="00C74BAC"/>
    <w:rsid w:val="00C74ED2"/>
    <w:rsid w:val="00C76370"/>
    <w:rsid w:val="00C77D43"/>
    <w:rsid w:val="00C80C75"/>
    <w:rsid w:val="00C80E78"/>
    <w:rsid w:val="00C8131C"/>
    <w:rsid w:val="00C830EE"/>
    <w:rsid w:val="00C83B6E"/>
    <w:rsid w:val="00C857ED"/>
    <w:rsid w:val="00C86016"/>
    <w:rsid w:val="00C865E4"/>
    <w:rsid w:val="00C868DF"/>
    <w:rsid w:val="00C87177"/>
    <w:rsid w:val="00C87A8C"/>
    <w:rsid w:val="00C923B3"/>
    <w:rsid w:val="00C929B0"/>
    <w:rsid w:val="00C92EAC"/>
    <w:rsid w:val="00C94752"/>
    <w:rsid w:val="00C94BC6"/>
    <w:rsid w:val="00C94F86"/>
    <w:rsid w:val="00C959AA"/>
    <w:rsid w:val="00C959E6"/>
    <w:rsid w:val="00C9615D"/>
    <w:rsid w:val="00C96D5C"/>
    <w:rsid w:val="00C97E8F"/>
    <w:rsid w:val="00CA10D0"/>
    <w:rsid w:val="00CA1362"/>
    <w:rsid w:val="00CA14FC"/>
    <w:rsid w:val="00CA151B"/>
    <w:rsid w:val="00CA2C77"/>
    <w:rsid w:val="00CA3609"/>
    <w:rsid w:val="00CA4461"/>
    <w:rsid w:val="00CA49A0"/>
    <w:rsid w:val="00CA50CA"/>
    <w:rsid w:val="00CA7CE7"/>
    <w:rsid w:val="00CB108C"/>
    <w:rsid w:val="00CB174B"/>
    <w:rsid w:val="00CB17B4"/>
    <w:rsid w:val="00CB17D4"/>
    <w:rsid w:val="00CB2DC6"/>
    <w:rsid w:val="00CB2DF0"/>
    <w:rsid w:val="00CB3125"/>
    <w:rsid w:val="00CB563F"/>
    <w:rsid w:val="00CC0420"/>
    <w:rsid w:val="00CC05A4"/>
    <w:rsid w:val="00CC1A27"/>
    <w:rsid w:val="00CC20A5"/>
    <w:rsid w:val="00CC223A"/>
    <w:rsid w:val="00CC2F43"/>
    <w:rsid w:val="00CC3273"/>
    <w:rsid w:val="00CC4F7A"/>
    <w:rsid w:val="00CD10AF"/>
    <w:rsid w:val="00CD1535"/>
    <w:rsid w:val="00CD2E8F"/>
    <w:rsid w:val="00CD3D9C"/>
    <w:rsid w:val="00CD45B9"/>
    <w:rsid w:val="00CD5E31"/>
    <w:rsid w:val="00CD614B"/>
    <w:rsid w:val="00CD672D"/>
    <w:rsid w:val="00CD6BE6"/>
    <w:rsid w:val="00CD77BF"/>
    <w:rsid w:val="00CE01F4"/>
    <w:rsid w:val="00CE0315"/>
    <w:rsid w:val="00CE047B"/>
    <w:rsid w:val="00CE5DD9"/>
    <w:rsid w:val="00CE5F63"/>
    <w:rsid w:val="00CE632B"/>
    <w:rsid w:val="00CE7191"/>
    <w:rsid w:val="00CE7A61"/>
    <w:rsid w:val="00CE7CD2"/>
    <w:rsid w:val="00CF10CA"/>
    <w:rsid w:val="00CF10FF"/>
    <w:rsid w:val="00CF143B"/>
    <w:rsid w:val="00CF1CB2"/>
    <w:rsid w:val="00CF370B"/>
    <w:rsid w:val="00CF3B5E"/>
    <w:rsid w:val="00CF4AE5"/>
    <w:rsid w:val="00CF5603"/>
    <w:rsid w:val="00CF5722"/>
    <w:rsid w:val="00CF57CD"/>
    <w:rsid w:val="00CF5A2C"/>
    <w:rsid w:val="00CF5BF2"/>
    <w:rsid w:val="00CF71E5"/>
    <w:rsid w:val="00CF74BD"/>
    <w:rsid w:val="00CF755B"/>
    <w:rsid w:val="00CF76E3"/>
    <w:rsid w:val="00CF7D76"/>
    <w:rsid w:val="00D0095D"/>
    <w:rsid w:val="00D00C1C"/>
    <w:rsid w:val="00D01114"/>
    <w:rsid w:val="00D059F4"/>
    <w:rsid w:val="00D07A44"/>
    <w:rsid w:val="00D109CF"/>
    <w:rsid w:val="00D109FA"/>
    <w:rsid w:val="00D10C15"/>
    <w:rsid w:val="00D12CF4"/>
    <w:rsid w:val="00D130E2"/>
    <w:rsid w:val="00D13CA9"/>
    <w:rsid w:val="00D14A3D"/>
    <w:rsid w:val="00D14DB9"/>
    <w:rsid w:val="00D16232"/>
    <w:rsid w:val="00D17B9E"/>
    <w:rsid w:val="00D206F8"/>
    <w:rsid w:val="00D22B8E"/>
    <w:rsid w:val="00D22DCC"/>
    <w:rsid w:val="00D22ED1"/>
    <w:rsid w:val="00D24B08"/>
    <w:rsid w:val="00D24EF6"/>
    <w:rsid w:val="00D25C80"/>
    <w:rsid w:val="00D25F38"/>
    <w:rsid w:val="00D26701"/>
    <w:rsid w:val="00D270A7"/>
    <w:rsid w:val="00D27182"/>
    <w:rsid w:val="00D2768D"/>
    <w:rsid w:val="00D30755"/>
    <w:rsid w:val="00D31A45"/>
    <w:rsid w:val="00D32318"/>
    <w:rsid w:val="00D32640"/>
    <w:rsid w:val="00D32664"/>
    <w:rsid w:val="00D32A89"/>
    <w:rsid w:val="00D3363F"/>
    <w:rsid w:val="00D34B23"/>
    <w:rsid w:val="00D3630C"/>
    <w:rsid w:val="00D37296"/>
    <w:rsid w:val="00D37547"/>
    <w:rsid w:val="00D40EAB"/>
    <w:rsid w:val="00D40ED0"/>
    <w:rsid w:val="00D41AB4"/>
    <w:rsid w:val="00D41E97"/>
    <w:rsid w:val="00D42A0A"/>
    <w:rsid w:val="00D42ACA"/>
    <w:rsid w:val="00D44C0F"/>
    <w:rsid w:val="00D45322"/>
    <w:rsid w:val="00D46250"/>
    <w:rsid w:val="00D46A41"/>
    <w:rsid w:val="00D4730C"/>
    <w:rsid w:val="00D47D4F"/>
    <w:rsid w:val="00D47F75"/>
    <w:rsid w:val="00D51724"/>
    <w:rsid w:val="00D539E9"/>
    <w:rsid w:val="00D54F68"/>
    <w:rsid w:val="00D558C2"/>
    <w:rsid w:val="00D57077"/>
    <w:rsid w:val="00D5734B"/>
    <w:rsid w:val="00D60393"/>
    <w:rsid w:val="00D607BE"/>
    <w:rsid w:val="00D626F9"/>
    <w:rsid w:val="00D638C5"/>
    <w:rsid w:val="00D647BD"/>
    <w:rsid w:val="00D64E59"/>
    <w:rsid w:val="00D65894"/>
    <w:rsid w:val="00D665D2"/>
    <w:rsid w:val="00D66FC6"/>
    <w:rsid w:val="00D67566"/>
    <w:rsid w:val="00D70D38"/>
    <w:rsid w:val="00D71331"/>
    <w:rsid w:val="00D718AC"/>
    <w:rsid w:val="00D72E43"/>
    <w:rsid w:val="00D74401"/>
    <w:rsid w:val="00D751FF"/>
    <w:rsid w:val="00D7776D"/>
    <w:rsid w:val="00D80300"/>
    <w:rsid w:val="00D83E00"/>
    <w:rsid w:val="00D84EA0"/>
    <w:rsid w:val="00D84F74"/>
    <w:rsid w:val="00D86854"/>
    <w:rsid w:val="00D87A1E"/>
    <w:rsid w:val="00D87A9C"/>
    <w:rsid w:val="00D910C3"/>
    <w:rsid w:val="00D91A4D"/>
    <w:rsid w:val="00D91A76"/>
    <w:rsid w:val="00D923F8"/>
    <w:rsid w:val="00D93080"/>
    <w:rsid w:val="00D93DFE"/>
    <w:rsid w:val="00D952E2"/>
    <w:rsid w:val="00D95694"/>
    <w:rsid w:val="00D95FD2"/>
    <w:rsid w:val="00D9643C"/>
    <w:rsid w:val="00DA050F"/>
    <w:rsid w:val="00DA1ACA"/>
    <w:rsid w:val="00DA3551"/>
    <w:rsid w:val="00DA3F27"/>
    <w:rsid w:val="00DA5CE4"/>
    <w:rsid w:val="00DA5D36"/>
    <w:rsid w:val="00DA64AE"/>
    <w:rsid w:val="00DA7C99"/>
    <w:rsid w:val="00DB0965"/>
    <w:rsid w:val="00DB0D0E"/>
    <w:rsid w:val="00DB16BD"/>
    <w:rsid w:val="00DB1735"/>
    <w:rsid w:val="00DB24A4"/>
    <w:rsid w:val="00DB2860"/>
    <w:rsid w:val="00DB4FD3"/>
    <w:rsid w:val="00DB520E"/>
    <w:rsid w:val="00DB5401"/>
    <w:rsid w:val="00DB5E00"/>
    <w:rsid w:val="00DB6ADE"/>
    <w:rsid w:val="00DB7401"/>
    <w:rsid w:val="00DC180F"/>
    <w:rsid w:val="00DC1964"/>
    <w:rsid w:val="00DC26F1"/>
    <w:rsid w:val="00DC2FCE"/>
    <w:rsid w:val="00DC3AF9"/>
    <w:rsid w:val="00DC4E92"/>
    <w:rsid w:val="00DC5448"/>
    <w:rsid w:val="00DC6BCC"/>
    <w:rsid w:val="00DC7F16"/>
    <w:rsid w:val="00DD12A9"/>
    <w:rsid w:val="00DD1E5A"/>
    <w:rsid w:val="00DD3044"/>
    <w:rsid w:val="00DD3C2D"/>
    <w:rsid w:val="00DD53A5"/>
    <w:rsid w:val="00DD57AF"/>
    <w:rsid w:val="00DD668E"/>
    <w:rsid w:val="00DD6A2F"/>
    <w:rsid w:val="00DD736E"/>
    <w:rsid w:val="00DD790B"/>
    <w:rsid w:val="00DD7B85"/>
    <w:rsid w:val="00DE1352"/>
    <w:rsid w:val="00DE466E"/>
    <w:rsid w:val="00DE5CD3"/>
    <w:rsid w:val="00DE6164"/>
    <w:rsid w:val="00DE70F9"/>
    <w:rsid w:val="00DE720E"/>
    <w:rsid w:val="00DE796D"/>
    <w:rsid w:val="00DF0FAE"/>
    <w:rsid w:val="00DF11FA"/>
    <w:rsid w:val="00DF19C8"/>
    <w:rsid w:val="00DF2D51"/>
    <w:rsid w:val="00DF463A"/>
    <w:rsid w:val="00DF57B2"/>
    <w:rsid w:val="00DF6220"/>
    <w:rsid w:val="00DF6B84"/>
    <w:rsid w:val="00DF73EB"/>
    <w:rsid w:val="00E00566"/>
    <w:rsid w:val="00E0087A"/>
    <w:rsid w:val="00E02D48"/>
    <w:rsid w:val="00E03101"/>
    <w:rsid w:val="00E03127"/>
    <w:rsid w:val="00E03435"/>
    <w:rsid w:val="00E03D8C"/>
    <w:rsid w:val="00E03EE0"/>
    <w:rsid w:val="00E03F89"/>
    <w:rsid w:val="00E05274"/>
    <w:rsid w:val="00E06187"/>
    <w:rsid w:val="00E06662"/>
    <w:rsid w:val="00E10642"/>
    <w:rsid w:val="00E10E5B"/>
    <w:rsid w:val="00E11E7C"/>
    <w:rsid w:val="00E12745"/>
    <w:rsid w:val="00E12F07"/>
    <w:rsid w:val="00E1300E"/>
    <w:rsid w:val="00E133A0"/>
    <w:rsid w:val="00E14469"/>
    <w:rsid w:val="00E152A2"/>
    <w:rsid w:val="00E153D6"/>
    <w:rsid w:val="00E158E4"/>
    <w:rsid w:val="00E1614D"/>
    <w:rsid w:val="00E16B22"/>
    <w:rsid w:val="00E173DE"/>
    <w:rsid w:val="00E20527"/>
    <w:rsid w:val="00E20C58"/>
    <w:rsid w:val="00E20D22"/>
    <w:rsid w:val="00E21550"/>
    <w:rsid w:val="00E22AC2"/>
    <w:rsid w:val="00E2388E"/>
    <w:rsid w:val="00E2754D"/>
    <w:rsid w:val="00E3014F"/>
    <w:rsid w:val="00E305DA"/>
    <w:rsid w:val="00E30C0F"/>
    <w:rsid w:val="00E30CD8"/>
    <w:rsid w:val="00E337A8"/>
    <w:rsid w:val="00E342E4"/>
    <w:rsid w:val="00E34718"/>
    <w:rsid w:val="00E3567B"/>
    <w:rsid w:val="00E36403"/>
    <w:rsid w:val="00E36803"/>
    <w:rsid w:val="00E36EEC"/>
    <w:rsid w:val="00E375E4"/>
    <w:rsid w:val="00E37E90"/>
    <w:rsid w:val="00E408C4"/>
    <w:rsid w:val="00E40E7F"/>
    <w:rsid w:val="00E41169"/>
    <w:rsid w:val="00E41DFC"/>
    <w:rsid w:val="00E42E76"/>
    <w:rsid w:val="00E430F0"/>
    <w:rsid w:val="00E43184"/>
    <w:rsid w:val="00E43ACF"/>
    <w:rsid w:val="00E44BB2"/>
    <w:rsid w:val="00E455CC"/>
    <w:rsid w:val="00E458A7"/>
    <w:rsid w:val="00E4656F"/>
    <w:rsid w:val="00E46FE3"/>
    <w:rsid w:val="00E47104"/>
    <w:rsid w:val="00E47657"/>
    <w:rsid w:val="00E476E5"/>
    <w:rsid w:val="00E50220"/>
    <w:rsid w:val="00E50B94"/>
    <w:rsid w:val="00E5114F"/>
    <w:rsid w:val="00E517CE"/>
    <w:rsid w:val="00E528F9"/>
    <w:rsid w:val="00E52CCF"/>
    <w:rsid w:val="00E540AD"/>
    <w:rsid w:val="00E54DAC"/>
    <w:rsid w:val="00E55CA9"/>
    <w:rsid w:val="00E55F58"/>
    <w:rsid w:val="00E57602"/>
    <w:rsid w:val="00E57AEA"/>
    <w:rsid w:val="00E57FA0"/>
    <w:rsid w:val="00E61041"/>
    <w:rsid w:val="00E61060"/>
    <w:rsid w:val="00E61719"/>
    <w:rsid w:val="00E624AA"/>
    <w:rsid w:val="00E627B9"/>
    <w:rsid w:val="00E62B1E"/>
    <w:rsid w:val="00E6308F"/>
    <w:rsid w:val="00E6360A"/>
    <w:rsid w:val="00E63D17"/>
    <w:rsid w:val="00E64F5B"/>
    <w:rsid w:val="00E64FF1"/>
    <w:rsid w:val="00E65BB0"/>
    <w:rsid w:val="00E66D7E"/>
    <w:rsid w:val="00E67016"/>
    <w:rsid w:val="00E67B51"/>
    <w:rsid w:val="00E700EC"/>
    <w:rsid w:val="00E717E5"/>
    <w:rsid w:val="00E72A4E"/>
    <w:rsid w:val="00E72D5D"/>
    <w:rsid w:val="00E7487B"/>
    <w:rsid w:val="00E74E39"/>
    <w:rsid w:val="00E753B8"/>
    <w:rsid w:val="00E75B4A"/>
    <w:rsid w:val="00E7624A"/>
    <w:rsid w:val="00E768BC"/>
    <w:rsid w:val="00E77957"/>
    <w:rsid w:val="00E77C89"/>
    <w:rsid w:val="00E83B0D"/>
    <w:rsid w:val="00E83D9A"/>
    <w:rsid w:val="00E84DF3"/>
    <w:rsid w:val="00E8565A"/>
    <w:rsid w:val="00E865E3"/>
    <w:rsid w:val="00E87F2E"/>
    <w:rsid w:val="00E904DE"/>
    <w:rsid w:val="00E91450"/>
    <w:rsid w:val="00E919AC"/>
    <w:rsid w:val="00E93403"/>
    <w:rsid w:val="00E9440B"/>
    <w:rsid w:val="00E94C6C"/>
    <w:rsid w:val="00E95BD1"/>
    <w:rsid w:val="00E95EF1"/>
    <w:rsid w:val="00E970D2"/>
    <w:rsid w:val="00EA0446"/>
    <w:rsid w:val="00EA0932"/>
    <w:rsid w:val="00EA235F"/>
    <w:rsid w:val="00EA24EF"/>
    <w:rsid w:val="00EA3F01"/>
    <w:rsid w:val="00EA3F7C"/>
    <w:rsid w:val="00EA465D"/>
    <w:rsid w:val="00EA48DD"/>
    <w:rsid w:val="00EA4AC0"/>
    <w:rsid w:val="00EA5C0F"/>
    <w:rsid w:val="00EB0879"/>
    <w:rsid w:val="00EB0D79"/>
    <w:rsid w:val="00EB0DC0"/>
    <w:rsid w:val="00EB18FD"/>
    <w:rsid w:val="00EB259E"/>
    <w:rsid w:val="00EB29C6"/>
    <w:rsid w:val="00EB2FF2"/>
    <w:rsid w:val="00EB33C1"/>
    <w:rsid w:val="00EB4BD4"/>
    <w:rsid w:val="00EB53A8"/>
    <w:rsid w:val="00EB53FC"/>
    <w:rsid w:val="00EB59A8"/>
    <w:rsid w:val="00EB5EC4"/>
    <w:rsid w:val="00EB5F6D"/>
    <w:rsid w:val="00EB6FEE"/>
    <w:rsid w:val="00EC0BDB"/>
    <w:rsid w:val="00EC1183"/>
    <w:rsid w:val="00EC1932"/>
    <w:rsid w:val="00EC2A80"/>
    <w:rsid w:val="00EC3841"/>
    <w:rsid w:val="00EC3CF9"/>
    <w:rsid w:val="00EC3E87"/>
    <w:rsid w:val="00EC439D"/>
    <w:rsid w:val="00EC4C67"/>
    <w:rsid w:val="00EC4FF6"/>
    <w:rsid w:val="00EC77FB"/>
    <w:rsid w:val="00ED0FE0"/>
    <w:rsid w:val="00ED28FE"/>
    <w:rsid w:val="00ED2F69"/>
    <w:rsid w:val="00ED3D88"/>
    <w:rsid w:val="00ED4135"/>
    <w:rsid w:val="00ED4274"/>
    <w:rsid w:val="00ED4C58"/>
    <w:rsid w:val="00ED5555"/>
    <w:rsid w:val="00ED569D"/>
    <w:rsid w:val="00ED622B"/>
    <w:rsid w:val="00ED6F59"/>
    <w:rsid w:val="00ED71F2"/>
    <w:rsid w:val="00ED7417"/>
    <w:rsid w:val="00EE0268"/>
    <w:rsid w:val="00EE0752"/>
    <w:rsid w:val="00EE102A"/>
    <w:rsid w:val="00EE15AF"/>
    <w:rsid w:val="00EE3B4D"/>
    <w:rsid w:val="00EE4D21"/>
    <w:rsid w:val="00EE60E9"/>
    <w:rsid w:val="00EE63E4"/>
    <w:rsid w:val="00EE6772"/>
    <w:rsid w:val="00EE6D9E"/>
    <w:rsid w:val="00EE7155"/>
    <w:rsid w:val="00EF05D2"/>
    <w:rsid w:val="00EF09AE"/>
    <w:rsid w:val="00EF167F"/>
    <w:rsid w:val="00EF1C97"/>
    <w:rsid w:val="00EF332E"/>
    <w:rsid w:val="00EF3819"/>
    <w:rsid w:val="00EF5D18"/>
    <w:rsid w:val="00EF6433"/>
    <w:rsid w:val="00EF69AB"/>
    <w:rsid w:val="00EF736E"/>
    <w:rsid w:val="00F00D4F"/>
    <w:rsid w:val="00F01E4B"/>
    <w:rsid w:val="00F05463"/>
    <w:rsid w:val="00F05E85"/>
    <w:rsid w:val="00F06363"/>
    <w:rsid w:val="00F0777D"/>
    <w:rsid w:val="00F10101"/>
    <w:rsid w:val="00F11E68"/>
    <w:rsid w:val="00F11E89"/>
    <w:rsid w:val="00F12EB1"/>
    <w:rsid w:val="00F13F74"/>
    <w:rsid w:val="00F16226"/>
    <w:rsid w:val="00F1631B"/>
    <w:rsid w:val="00F16DAD"/>
    <w:rsid w:val="00F202E7"/>
    <w:rsid w:val="00F217C1"/>
    <w:rsid w:val="00F21E3C"/>
    <w:rsid w:val="00F22130"/>
    <w:rsid w:val="00F232B3"/>
    <w:rsid w:val="00F24010"/>
    <w:rsid w:val="00F24204"/>
    <w:rsid w:val="00F24C6D"/>
    <w:rsid w:val="00F24F00"/>
    <w:rsid w:val="00F25EA0"/>
    <w:rsid w:val="00F261E8"/>
    <w:rsid w:val="00F263A0"/>
    <w:rsid w:val="00F2678A"/>
    <w:rsid w:val="00F26910"/>
    <w:rsid w:val="00F26A9F"/>
    <w:rsid w:val="00F27BC6"/>
    <w:rsid w:val="00F27D44"/>
    <w:rsid w:val="00F3104B"/>
    <w:rsid w:val="00F3270F"/>
    <w:rsid w:val="00F33722"/>
    <w:rsid w:val="00F33C42"/>
    <w:rsid w:val="00F34CB5"/>
    <w:rsid w:val="00F351FC"/>
    <w:rsid w:val="00F35328"/>
    <w:rsid w:val="00F3681D"/>
    <w:rsid w:val="00F368DB"/>
    <w:rsid w:val="00F36F16"/>
    <w:rsid w:val="00F371DD"/>
    <w:rsid w:val="00F371F7"/>
    <w:rsid w:val="00F37692"/>
    <w:rsid w:val="00F40462"/>
    <w:rsid w:val="00F41761"/>
    <w:rsid w:val="00F42AAB"/>
    <w:rsid w:val="00F45458"/>
    <w:rsid w:val="00F45483"/>
    <w:rsid w:val="00F4627F"/>
    <w:rsid w:val="00F463E4"/>
    <w:rsid w:val="00F47034"/>
    <w:rsid w:val="00F4782C"/>
    <w:rsid w:val="00F47C7B"/>
    <w:rsid w:val="00F50473"/>
    <w:rsid w:val="00F50952"/>
    <w:rsid w:val="00F50EDB"/>
    <w:rsid w:val="00F51A44"/>
    <w:rsid w:val="00F51BDF"/>
    <w:rsid w:val="00F5331F"/>
    <w:rsid w:val="00F54D8B"/>
    <w:rsid w:val="00F56B52"/>
    <w:rsid w:val="00F56BF9"/>
    <w:rsid w:val="00F5718F"/>
    <w:rsid w:val="00F61BCB"/>
    <w:rsid w:val="00F6209D"/>
    <w:rsid w:val="00F6228F"/>
    <w:rsid w:val="00F62350"/>
    <w:rsid w:val="00F62952"/>
    <w:rsid w:val="00F62A42"/>
    <w:rsid w:val="00F63056"/>
    <w:rsid w:val="00F63E3A"/>
    <w:rsid w:val="00F64121"/>
    <w:rsid w:val="00F641C2"/>
    <w:rsid w:val="00F64373"/>
    <w:rsid w:val="00F64809"/>
    <w:rsid w:val="00F652C7"/>
    <w:rsid w:val="00F653A3"/>
    <w:rsid w:val="00F657D9"/>
    <w:rsid w:val="00F66B5F"/>
    <w:rsid w:val="00F66CEA"/>
    <w:rsid w:val="00F66CF4"/>
    <w:rsid w:val="00F66D4D"/>
    <w:rsid w:val="00F670E2"/>
    <w:rsid w:val="00F71B98"/>
    <w:rsid w:val="00F71F6E"/>
    <w:rsid w:val="00F72443"/>
    <w:rsid w:val="00F72C11"/>
    <w:rsid w:val="00F74030"/>
    <w:rsid w:val="00F742DE"/>
    <w:rsid w:val="00F75017"/>
    <w:rsid w:val="00F7649F"/>
    <w:rsid w:val="00F775B3"/>
    <w:rsid w:val="00F77CBB"/>
    <w:rsid w:val="00F815E0"/>
    <w:rsid w:val="00F81989"/>
    <w:rsid w:val="00F81C23"/>
    <w:rsid w:val="00F8245F"/>
    <w:rsid w:val="00F824EF"/>
    <w:rsid w:val="00F82CD5"/>
    <w:rsid w:val="00F83153"/>
    <w:rsid w:val="00F857DA"/>
    <w:rsid w:val="00F85AE6"/>
    <w:rsid w:val="00F86102"/>
    <w:rsid w:val="00F86880"/>
    <w:rsid w:val="00F87839"/>
    <w:rsid w:val="00F87B83"/>
    <w:rsid w:val="00F91C0B"/>
    <w:rsid w:val="00F928A6"/>
    <w:rsid w:val="00F9473B"/>
    <w:rsid w:val="00F947E9"/>
    <w:rsid w:val="00F9511C"/>
    <w:rsid w:val="00F9547C"/>
    <w:rsid w:val="00F96E37"/>
    <w:rsid w:val="00F9734D"/>
    <w:rsid w:val="00F973B2"/>
    <w:rsid w:val="00FA09C2"/>
    <w:rsid w:val="00FA1F14"/>
    <w:rsid w:val="00FA302D"/>
    <w:rsid w:val="00FA3167"/>
    <w:rsid w:val="00FA355A"/>
    <w:rsid w:val="00FA3DA8"/>
    <w:rsid w:val="00FA408D"/>
    <w:rsid w:val="00FA40B6"/>
    <w:rsid w:val="00FA4D54"/>
    <w:rsid w:val="00FA666A"/>
    <w:rsid w:val="00FA7629"/>
    <w:rsid w:val="00FB1273"/>
    <w:rsid w:val="00FB20CF"/>
    <w:rsid w:val="00FB2C7C"/>
    <w:rsid w:val="00FB5200"/>
    <w:rsid w:val="00FB5F58"/>
    <w:rsid w:val="00FB6753"/>
    <w:rsid w:val="00FB684D"/>
    <w:rsid w:val="00FB6E12"/>
    <w:rsid w:val="00FB70A8"/>
    <w:rsid w:val="00FB7D87"/>
    <w:rsid w:val="00FC11A5"/>
    <w:rsid w:val="00FC17B0"/>
    <w:rsid w:val="00FC2C40"/>
    <w:rsid w:val="00FC2FEB"/>
    <w:rsid w:val="00FC41CA"/>
    <w:rsid w:val="00FC459F"/>
    <w:rsid w:val="00FC4FBB"/>
    <w:rsid w:val="00FC50F3"/>
    <w:rsid w:val="00FC56CB"/>
    <w:rsid w:val="00FC694B"/>
    <w:rsid w:val="00FD055B"/>
    <w:rsid w:val="00FD0580"/>
    <w:rsid w:val="00FD1BFA"/>
    <w:rsid w:val="00FD1D92"/>
    <w:rsid w:val="00FD2A3F"/>
    <w:rsid w:val="00FD2FBF"/>
    <w:rsid w:val="00FD4255"/>
    <w:rsid w:val="00FD7096"/>
    <w:rsid w:val="00FD74AD"/>
    <w:rsid w:val="00FE0881"/>
    <w:rsid w:val="00FE0C05"/>
    <w:rsid w:val="00FE1D63"/>
    <w:rsid w:val="00FE26CE"/>
    <w:rsid w:val="00FE3281"/>
    <w:rsid w:val="00FE592B"/>
    <w:rsid w:val="00FE6AB1"/>
    <w:rsid w:val="00FF012F"/>
    <w:rsid w:val="00FF0F01"/>
    <w:rsid w:val="00FF0FCE"/>
    <w:rsid w:val="00FF1204"/>
    <w:rsid w:val="00FF28EA"/>
    <w:rsid w:val="00FF2985"/>
    <w:rsid w:val="00FF2ADB"/>
    <w:rsid w:val="00FF33D7"/>
    <w:rsid w:val="00FF3D4A"/>
    <w:rsid w:val="00FF4768"/>
    <w:rsid w:val="00FF4D6D"/>
    <w:rsid w:val="00FF4DA2"/>
    <w:rsid w:val="00FF65B9"/>
    <w:rsid w:val="00FF6C45"/>
    <w:rsid w:val="00FF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BF74A0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C159E"/>
    <w:pPr>
      <w:jc w:val="both"/>
    </w:pPr>
    <w:rPr>
      <w:rFonts w:ascii="Times New Roman" w:hAnsi="Times New Roman"/>
      <w:sz w:val="24"/>
      <w:lang w:val="en-GB"/>
    </w:rPr>
  </w:style>
  <w:style w:type="paragraph" w:styleId="Nadpis1">
    <w:name w:val="heading 1"/>
    <w:next w:val="Normln"/>
    <w:link w:val="Nadpis1Char"/>
    <w:uiPriority w:val="9"/>
    <w:qFormat/>
    <w:rsid w:val="004D6EB4"/>
    <w:pPr>
      <w:keepNext/>
      <w:keepLines/>
      <w:numPr>
        <w:numId w:val="10"/>
      </w:numPr>
      <w:spacing w:before="320" w:after="240"/>
      <w:outlineLvl w:val="0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1C1A55"/>
    <w:pPr>
      <w:numPr>
        <w:ilvl w:val="1"/>
      </w:numPr>
      <w:outlineLvl w:val="1"/>
    </w:pPr>
    <w:rPr>
      <w:sz w:val="32"/>
    </w:rPr>
  </w:style>
  <w:style w:type="paragraph" w:styleId="Nadpis3">
    <w:name w:val="heading 3"/>
    <w:basedOn w:val="Nadpis1"/>
    <w:next w:val="Normln"/>
    <w:link w:val="Nadpis3Char"/>
    <w:uiPriority w:val="9"/>
    <w:unhideWhenUsed/>
    <w:qFormat/>
    <w:rsid w:val="001C1A55"/>
    <w:pPr>
      <w:numPr>
        <w:ilvl w:val="2"/>
      </w:numPr>
      <w:outlineLvl w:val="2"/>
    </w:pPr>
    <w:rPr>
      <w:color w:val="auto"/>
      <w:sz w:val="32"/>
    </w:rPr>
  </w:style>
  <w:style w:type="paragraph" w:styleId="Nadpis4">
    <w:name w:val="heading 4"/>
    <w:basedOn w:val="Nadpis1"/>
    <w:next w:val="Normln"/>
    <w:link w:val="Nadpis4Char"/>
    <w:uiPriority w:val="9"/>
    <w:unhideWhenUsed/>
    <w:qFormat/>
    <w:rsid w:val="00467EA1"/>
    <w:pPr>
      <w:numPr>
        <w:numId w:val="0"/>
      </w:numPr>
      <w:outlineLvl w:val="3"/>
    </w:pPr>
  </w:style>
  <w:style w:type="paragraph" w:styleId="Nadpis5">
    <w:name w:val="heading 5"/>
    <w:basedOn w:val="Nadpis1"/>
    <w:next w:val="Normln"/>
    <w:link w:val="Nadpis5Char"/>
    <w:uiPriority w:val="9"/>
    <w:unhideWhenUsed/>
    <w:qFormat/>
    <w:rsid w:val="00E36803"/>
    <w:pPr>
      <w:numPr>
        <w:numId w:val="18"/>
      </w:numPr>
      <w:outlineLvl w:val="4"/>
    </w:p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E36803"/>
    <w:pPr>
      <w:numPr>
        <w:ilvl w:val="1"/>
        <w:numId w:val="18"/>
      </w:numPr>
      <w:outlineLvl w:val="5"/>
    </w:pPr>
    <w:rPr>
      <w:color w:val="auto"/>
      <w:sz w:val="32"/>
    </w:rPr>
  </w:style>
  <w:style w:type="paragraph" w:styleId="Nadpis7">
    <w:name w:val="heading 7"/>
    <w:basedOn w:val="Nadpis1"/>
    <w:next w:val="Normln"/>
    <w:link w:val="Nadpis7Char"/>
    <w:uiPriority w:val="9"/>
    <w:unhideWhenUsed/>
    <w:rsid w:val="00156750"/>
    <w:pPr>
      <w:numPr>
        <w:numId w:val="0"/>
      </w:numPr>
      <w:outlineLvl w:val="6"/>
    </w:pPr>
    <w:rPr>
      <w:b w:val="0"/>
      <w:iCs/>
      <w:color w:val="auto"/>
      <w:sz w:val="28"/>
    </w:rPr>
  </w:style>
  <w:style w:type="paragraph" w:styleId="Nadpis8">
    <w:name w:val="heading 8"/>
    <w:basedOn w:val="Nadpis1"/>
    <w:next w:val="Normln"/>
    <w:link w:val="Nadpis8Char"/>
    <w:uiPriority w:val="9"/>
    <w:unhideWhenUsed/>
    <w:rsid w:val="00156750"/>
    <w:pPr>
      <w:numPr>
        <w:numId w:val="0"/>
      </w:numPr>
      <w:outlineLvl w:val="7"/>
    </w:pPr>
    <w:rPr>
      <w:b w:val="0"/>
      <w:color w:val="auto"/>
      <w:sz w:val="28"/>
      <w:szCs w:val="21"/>
    </w:rPr>
  </w:style>
  <w:style w:type="paragraph" w:styleId="Nadpis9">
    <w:name w:val="heading 9"/>
    <w:basedOn w:val="Nadpis1"/>
    <w:next w:val="Normln"/>
    <w:link w:val="Nadpis9Char"/>
    <w:uiPriority w:val="9"/>
    <w:unhideWhenUsed/>
    <w:rsid w:val="00156750"/>
    <w:pPr>
      <w:numPr>
        <w:numId w:val="0"/>
      </w:numPr>
      <w:outlineLvl w:val="8"/>
    </w:pPr>
    <w:rPr>
      <w:b w:val="0"/>
      <w:iCs/>
      <w:color w:val="auto"/>
      <w:sz w:val="28"/>
      <w:szCs w:val="2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qFormat/>
    <w:rsid w:val="00AF36C0"/>
    <w:pPr>
      <w:jc w:val="center"/>
    </w:pPr>
  </w:style>
  <w:style w:type="character" w:customStyle="1" w:styleId="ZhlavChar">
    <w:name w:val="Záhlaví Char"/>
    <w:basedOn w:val="Standardnpsmoodstavce"/>
    <w:link w:val="Zhlav"/>
    <w:uiPriority w:val="99"/>
    <w:rsid w:val="00AF36C0"/>
    <w:rPr>
      <w:rFonts w:ascii="Times New Roman" w:hAnsi="Times New Roman"/>
      <w:sz w:val="24"/>
    </w:rPr>
  </w:style>
  <w:style w:type="paragraph" w:styleId="Zpat">
    <w:name w:val="footer"/>
    <w:basedOn w:val="Zhlav"/>
    <w:link w:val="ZpatChar"/>
    <w:uiPriority w:val="99"/>
    <w:unhideWhenUsed/>
    <w:qFormat/>
    <w:rsid w:val="008821AE"/>
  </w:style>
  <w:style w:type="character" w:customStyle="1" w:styleId="ZpatChar">
    <w:name w:val="Zápatí Char"/>
    <w:basedOn w:val="Standardnpsmoodstavce"/>
    <w:link w:val="Zpat"/>
    <w:uiPriority w:val="99"/>
    <w:rsid w:val="008821AE"/>
    <w:rPr>
      <w:rFonts w:ascii="Times New Roman" w:hAnsi="Times New Roman"/>
      <w:sz w:val="24"/>
    </w:rPr>
  </w:style>
  <w:style w:type="paragraph" w:styleId="Bezmezer">
    <w:name w:val="No Spacing"/>
    <w:uiPriority w:val="1"/>
    <w:rsid w:val="00F22130"/>
    <w:pPr>
      <w:spacing w:after="0" w:line="240" w:lineRule="auto"/>
    </w:pPr>
    <w:rPr>
      <w:rFonts w:ascii="Times New Roman" w:hAnsi="Times New Roman"/>
    </w:rPr>
  </w:style>
  <w:style w:type="paragraph" w:styleId="Titulek">
    <w:name w:val="caption"/>
    <w:basedOn w:val="Normln"/>
    <w:next w:val="Normln"/>
    <w:uiPriority w:val="35"/>
    <w:unhideWhenUsed/>
    <w:qFormat/>
    <w:rsid w:val="00593F6C"/>
    <w:pPr>
      <w:spacing w:before="80" w:line="240" w:lineRule="auto"/>
      <w:jc w:val="center"/>
    </w:pPr>
    <w:rPr>
      <w:iCs/>
      <w:szCs w:val="18"/>
    </w:rPr>
  </w:style>
  <w:style w:type="paragraph" w:styleId="Nzev">
    <w:name w:val="Title"/>
    <w:next w:val="Normln"/>
    <w:link w:val="NzevChar"/>
    <w:uiPriority w:val="10"/>
    <w:qFormat/>
    <w:rsid w:val="004D6EB4"/>
    <w:pPr>
      <w:keepLines/>
      <w:spacing w:before="320" w:after="400" w:line="240" w:lineRule="auto"/>
    </w:pPr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D6EB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C1A55"/>
    <w:pPr>
      <w:keepLines/>
      <w:spacing w:before="160" w:after="240"/>
    </w:pPr>
    <w:rPr>
      <w:rFonts w:ascii="Inter" w:hAnsi="Inter"/>
      <w:b/>
      <w:kern w:val="28"/>
      <w:sz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C1A55"/>
    <w:rPr>
      <w:rFonts w:ascii="Inter" w:hAnsi="Inter"/>
      <w:b/>
      <w:kern w:val="28"/>
      <w:sz w:val="28"/>
    </w:rPr>
  </w:style>
  <w:style w:type="character" w:styleId="Zdraznn">
    <w:name w:val="Emphasis"/>
    <w:basedOn w:val="Standardnpsmoodstavce"/>
    <w:uiPriority w:val="20"/>
    <w:qFormat/>
    <w:rsid w:val="00120934"/>
    <w:rPr>
      <w:rFonts w:ascii="Inter" w:hAnsi="Inter"/>
      <w:i w:val="0"/>
      <w:iCs/>
      <w:sz w:val="22"/>
    </w:rPr>
  </w:style>
  <w:style w:type="table" w:styleId="Mkatabulky">
    <w:name w:val="Table Grid"/>
    <w:basedOn w:val="Normlntabulka"/>
    <w:uiPriority w:val="39"/>
    <w:rsid w:val="00627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Zdraznn"/>
    <w:uiPriority w:val="19"/>
    <w:qFormat/>
    <w:rsid w:val="009F40E6"/>
    <w:rPr>
      <w:rFonts w:ascii="Inter" w:hAnsi="Inter"/>
      <w:i w:val="0"/>
      <w:iCs/>
      <w:sz w:val="20"/>
    </w:rPr>
  </w:style>
  <w:style w:type="character" w:styleId="Zdraznnintenzivn">
    <w:name w:val="Intense Emphasis"/>
    <w:basedOn w:val="Zdraznn"/>
    <w:uiPriority w:val="21"/>
    <w:qFormat/>
    <w:rsid w:val="007A4084"/>
    <w:rPr>
      <w:rFonts w:ascii="Inter" w:hAnsi="Inter"/>
      <w:b/>
      <w:i w:val="0"/>
      <w:iCs/>
      <w:sz w:val="22"/>
    </w:rPr>
  </w:style>
  <w:style w:type="paragraph" w:styleId="Odstavecseseznamem">
    <w:name w:val="List Paragraph"/>
    <w:basedOn w:val="Normln"/>
    <w:uiPriority w:val="34"/>
    <w:qFormat/>
    <w:rsid w:val="00AC533E"/>
    <w:pPr>
      <w:numPr>
        <w:numId w:val="1"/>
      </w:numPr>
      <w:contextualSpacing/>
    </w:pPr>
    <w:rPr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4D6EB4"/>
    <w:rPr>
      <w:rFonts w:ascii="Inter" w:eastAsiaTheme="majorEastAsia" w:hAnsi="Inter" w:cstheme="majorBidi"/>
      <w:b/>
      <w:color w:val="888B95"/>
      <w:kern w:val="36"/>
      <w:sz w:val="36"/>
      <w:szCs w:val="56"/>
    </w:rPr>
  </w:style>
  <w:style w:type="paragraph" w:styleId="Nadpisobsahu">
    <w:name w:val="TOC Heading"/>
    <w:basedOn w:val="Nzev"/>
    <w:next w:val="Normln"/>
    <w:uiPriority w:val="39"/>
    <w:unhideWhenUsed/>
    <w:qFormat/>
    <w:rsid w:val="00B1480E"/>
    <w:pPr>
      <w:spacing w:after="320"/>
    </w:pPr>
  </w:style>
  <w:style w:type="paragraph" w:styleId="Bibliografie">
    <w:name w:val="Bibliography"/>
    <w:basedOn w:val="Normln"/>
    <w:next w:val="Normln"/>
    <w:uiPriority w:val="37"/>
    <w:unhideWhenUsed/>
    <w:qFormat/>
    <w:rsid w:val="00A9588A"/>
    <w:rPr>
      <w:rFonts w:ascii="Inter" w:hAnsi="Inter"/>
      <w:sz w:val="20"/>
    </w:rPr>
  </w:style>
  <w:style w:type="paragraph" w:styleId="Vrazncitt">
    <w:name w:val="Intense Quote"/>
    <w:basedOn w:val="Normln"/>
    <w:next w:val="Normln"/>
    <w:link w:val="VrazncittChar"/>
    <w:uiPriority w:val="30"/>
    <w:rsid w:val="00324593"/>
    <w:pPr>
      <w:pBdr>
        <w:top w:val="single" w:sz="4" w:space="10" w:color="888B95"/>
        <w:bottom w:val="single" w:sz="4" w:space="10" w:color="888B95"/>
      </w:pBdr>
      <w:spacing w:before="360" w:after="360"/>
      <w:ind w:left="864" w:right="864"/>
      <w:jc w:val="center"/>
    </w:pPr>
    <w:rPr>
      <w:i/>
      <w:iCs/>
      <w:color w:val="888B95"/>
    </w:rPr>
  </w:style>
  <w:style w:type="paragraph" w:styleId="Zkladntext">
    <w:name w:val="Body Text"/>
    <w:basedOn w:val="Normln"/>
    <w:link w:val="ZkladntextChar"/>
    <w:rsid w:val="00937444"/>
    <w:pPr>
      <w:widowControl w:val="0"/>
      <w:suppressAutoHyphens/>
      <w:spacing w:after="283" w:line="240" w:lineRule="auto"/>
    </w:pPr>
    <w:rPr>
      <w:rFonts w:eastAsia="Arial Unicode MS" w:cs="Lucida Sans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937444"/>
    <w:rPr>
      <w:rFonts w:ascii="Times New Roman" w:eastAsia="Arial Unicode MS" w:hAnsi="Times New Roman" w:cs="Lucida Sans"/>
      <w:szCs w:val="24"/>
      <w:lang w:val="en-US" w:eastAsia="zh-CN" w:bidi="hi-IN"/>
    </w:rPr>
  </w:style>
  <w:style w:type="character" w:styleId="Zstupntext">
    <w:name w:val="Placeholder Text"/>
    <w:basedOn w:val="Standardnpsmoodstavce"/>
    <w:uiPriority w:val="99"/>
    <w:semiHidden/>
    <w:rsid w:val="003868D6"/>
    <w:rPr>
      <w:color w:val="808080"/>
    </w:rPr>
  </w:style>
  <w:style w:type="character" w:customStyle="1" w:styleId="Nadpis2Char">
    <w:name w:val="Nadpis 2 Char"/>
    <w:basedOn w:val="Standardnpsmoodstavce"/>
    <w:link w:val="Nadpis2"/>
    <w:uiPriority w:val="9"/>
    <w:rsid w:val="001C1A55"/>
    <w:rPr>
      <w:rFonts w:ascii="Inter" w:eastAsiaTheme="majorEastAsia" w:hAnsi="Inter" w:cstheme="majorBidi"/>
      <w:b/>
      <w:color w:val="EA7603"/>
      <w:kern w:val="36"/>
      <w:sz w:val="32"/>
      <w:szCs w:val="56"/>
    </w:rPr>
  </w:style>
  <w:style w:type="character" w:customStyle="1" w:styleId="Nadpis3Char">
    <w:name w:val="Nadpis 3 Char"/>
    <w:basedOn w:val="Standardnpsmoodstavce"/>
    <w:link w:val="Nadpis3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character" w:customStyle="1" w:styleId="Nadpis4Char">
    <w:name w:val="Nadpis 4 Char"/>
    <w:basedOn w:val="Standardnpsmoodstavce"/>
    <w:link w:val="Nadpis4"/>
    <w:uiPriority w:val="9"/>
    <w:rsid w:val="001C1A55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5Char">
    <w:name w:val="Nadpis 5 Char"/>
    <w:basedOn w:val="Standardnpsmoodstavce"/>
    <w:link w:val="Nadpis5"/>
    <w:uiPriority w:val="9"/>
    <w:rsid w:val="001D341D"/>
    <w:rPr>
      <w:rFonts w:ascii="Inter" w:eastAsiaTheme="majorEastAsia" w:hAnsi="Inter" w:cstheme="majorBidi"/>
      <w:b/>
      <w:color w:val="EA7603"/>
      <w:kern w:val="36"/>
      <w:sz w:val="36"/>
      <w:szCs w:val="56"/>
    </w:rPr>
  </w:style>
  <w:style w:type="character" w:customStyle="1" w:styleId="Nadpis6Char">
    <w:name w:val="Nadpis 6 Char"/>
    <w:basedOn w:val="Standardnpsmoodstavce"/>
    <w:link w:val="Nadpis6"/>
    <w:uiPriority w:val="9"/>
    <w:rsid w:val="001C1A55"/>
    <w:rPr>
      <w:rFonts w:ascii="Inter" w:eastAsiaTheme="majorEastAsia" w:hAnsi="Inter" w:cstheme="majorBidi"/>
      <w:b/>
      <w:kern w:val="36"/>
      <w:sz w:val="32"/>
      <w:szCs w:val="56"/>
    </w:rPr>
  </w:style>
  <w:style w:type="paragraph" w:styleId="Obsah1">
    <w:name w:val="toc 1"/>
    <w:basedOn w:val="Normln"/>
    <w:next w:val="Normln"/>
    <w:autoRedefine/>
    <w:uiPriority w:val="39"/>
    <w:unhideWhenUsed/>
    <w:rsid w:val="004D1112"/>
    <w:pPr>
      <w:spacing w:after="100"/>
    </w:pPr>
    <w:rPr>
      <w:b/>
      <w:kern w:val="24"/>
    </w:rPr>
  </w:style>
  <w:style w:type="paragraph" w:styleId="Obsah2">
    <w:name w:val="toc 2"/>
    <w:basedOn w:val="Normln"/>
    <w:next w:val="Normln"/>
    <w:autoRedefine/>
    <w:uiPriority w:val="39"/>
    <w:unhideWhenUsed/>
    <w:rsid w:val="00C0370E"/>
    <w:pPr>
      <w:tabs>
        <w:tab w:val="left" w:pos="993"/>
        <w:tab w:val="right" w:leader="dot" w:pos="9060"/>
      </w:tabs>
      <w:spacing w:after="100"/>
      <w:ind w:left="426"/>
    </w:pPr>
    <w:rPr>
      <w:kern w:val="24"/>
    </w:rPr>
  </w:style>
  <w:style w:type="paragraph" w:styleId="Obsah3">
    <w:name w:val="toc 3"/>
    <w:basedOn w:val="Normln"/>
    <w:next w:val="Normln"/>
    <w:autoRedefine/>
    <w:uiPriority w:val="39"/>
    <w:unhideWhenUsed/>
    <w:rsid w:val="00037E75"/>
    <w:pPr>
      <w:tabs>
        <w:tab w:val="left" w:pos="1701"/>
        <w:tab w:val="left" w:pos="1843"/>
        <w:tab w:val="right" w:leader="dot" w:pos="9060"/>
      </w:tabs>
      <w:spacing w:after="100"/>
      <w:ind w:left="993"/>
    </w:pPr>
    <w:rPr>
      <w:kern w:val="24"/>
    </w:rPr>
  </w:style>
  <w:style w:type="character" w:styleId="Hypertextovodkaz">
    <w:name w:val="Hyperlink"/>
    <w:basedOn w:val="Standardnpsmoodstavce"/>
    <w:uiPriority w:val="99"/>
    <w:unhideWhenUsed/>
    <w:rsid w:val="002159BE"/>
    <w:rPr>
      <w:color w:val="888B95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156750"/>
    <w:rPr>
      <w:rFonts w:ascii="Inter" w:eastAsiaTheme="majorEastAsia" w:hAnsi="Inter" w:cstheme="majorBidi"/>
      <w:iCs/>
      <w:sz w:val="28"/>
      <w:szCs w:val="56"/>
    </w:rPr>
  </w:style>
  <w:style w:type="character" w:customStyle="1" w:styleId="Nadpis8Char">
    <w:name w:val="Nadpis 8 Char"/>
    <w:basedOn w:val="Standardnpsmoodstavce"/>
    <w:link w:val="Nadpis8"/>
    <w:uiPriority w:val="9"/>
    <w:rsid w:val="00156750"/>
    <w:rPr>
      <w:rFonts w:ascii="Inter" w:eastAsiaTheme="majorEastAsia" w:hAnsi="Inter" w:cstheme="majorBidi"/>
      <w:sz w:val="28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rsid w:val="00156750"/>
    <w:rPr>
      <w:rFonts w:ascii="Inter" w:eastAsiaTheme="majorEastAsia" w:hAnsi="Inter" w:cstheme="majorBidi"/>
      <w:iCs/>
      <w:sz w:val="28"/>
      <w:szCs w:val="21"/>
    </w:rPr>
  </w:style>
  <w:style w:type="paragraph" w:styleId="Obsah4">
    <w:name w:val="toc 4"/>
    <w:basedOn w:val="Normln"/>
    <w:next w:val="Normln"/>
    <w:autoRedefine/>
    <w:uiPriority w:val="39"/>
    <w:unhideWhenUsed/>
    <w:rsid w:val="004D1112"/>
    <w:pPr>
      <w:tabs>
        <w:tab w:val="left" w:pos="0"/>
        <w:tab w:val="right" w:leader="dot" w:pos="9060"/>
      </w:tabs>
      <w:spacing w:after="100"/>
    </w:pPr>
    <w:rPr>
      <w:b/>
      <w:noProof/>
      <w:kern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24593"/>
    <w:rPr>
      <w:rFonts w:ascii="Times New Roman" w:hAnsi="Times New Roman"/>
      <w:i/>
      <w:iCs/>
      <w:color w:val="888B95"/>
      <w:sz w:val="24"/>
      <w:lang w:val="en-GB"/>
    </w:rPr>
  </w:style>
  <w:style w:type="character" w:styleId="Odkazjemn">
    <w:name w:val="Subtle Reference"/>
    <w:basedOn w:val="Standardnpsmoodstavce"/>
    <w:uiPriority w:val="31"/>
    <w:rsid w:val="002159BE"/>
    <w:rPr>
      <w:caps w:val="0"/>
      <w:smallCaps w:val="0"/>
      <w:color w:val="888B95"/>
    </w:rPr>
  </w:style>
  <w:style w:type="character" w:styleId="Odkazintenzivn">
    <w:name w:val="Intense Reference"/>
    <w:basedOn w:val="Standardnpsmoodstavce"/>
    <w:uiPriority w:val="32"/>
    <w:rsid w:val="002159BE"/>
    <w:rPr>
      <w:b/>
      <w:bCs/>
      <w:caps w:val="0"/>
      <w:smallCaps w:val="0"/>
      <w:color w:val="888B95"/>
      <w:spacing w:val="5"/>
    </w:rPr>
  </w:style>
  <w:style w:type="paragraph" w:styleId="Citt">
    <w:name w:val="Quote"/>
    <w:basedOn w:val="Normln"/>
    <w:next w:val="Normln"/>
    <w:link w:val="CittChar"/>
    <w:uiPriority w:val="29"/>
    <w:rsid w:val="00F12EB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12EB1"/>
    <w:rPr>
      <w:rFonts w:ascii="Times New Roman" w:hAnsi="Times New Roman"/>
      <w:i/>
      <w:iCs/>
      <w:color w:val="404040" w:themeColor="text1" w:themeTint="BF"/>
    </w:rPr>
  </w:style>
  <w:style w:type="paragraph" w:styleId="Seznamobrzk">
    <w:name w:val="table of figures"/>
    <w:basedOn w:val="Normln"/>
    <w:next w:val="Normln"/>
    <w:uiPriority w:val="99"/>
    <w:unhideWhenUsed/>
    <w:rsid w:val="00F670E2"/>
    <w:pPr>
      <w:spacing w:after="0"/>
    </w:pPr>
  </w:style>
  <w:style w:type="paragraph" w:styleId="Obsah5">
    <w:name w:val="toc 5"/>
    <w:basedOn w:val="Normln"/>
    <w:next w:val="Normln"/>
    <w:autoRedefine/>
    <w:uiPriority w:val="39"/>
    <w:unhideWhenUsed/>
    <w:rsid w:val="00C0370E"/>
    <w:pPr>
      <w:tabs>
        <w:tab w:val="left" w:pos="851"/>
        <w:tab w:val="right" w:leader="dot" w:pos="9070"/>
      </w:tabs>
      <w:spacing w:after="100"/>
      <w:ind w:left="426"/>
    </w:pPr>
    <w:rPr>
      <w:noProof/>
      <w:kern w:val="24"/>
    </w:rPr>
  </w:style>
  <w:style w:type="paragraph" w:styleId="Normlnweb">
    <w:name w:val="Normal (Web)"/>
    <w:basedOn w:val="Normln"/>
    <w:uiPriority w:val="99"/>
    <w:semiHidden/>
    <w:unhideWhenUsed/>
    <w:rsid w:val="00E7487B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74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7487B"/>
    <w:rPr>
      <w:rFonts w:ascii="Courier New" w:eastAsiaTheme="minorEastAsia" w:hAnsi="Courier New" w:cs="Courier New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7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7E8F"/>
    <w:rPr>
      <w:rFonts w:ascii="Segoe UI" w:hAnsi="Segoe UI" w:cs="Segoe UI"/>
      <w:sz w:val="18"/>
      <w:szCs w:val="18"/>
    </w:rPr>
  </w:style>
  <w:style w:type="paragraph" w:styleId="Prosttext">
    <w:name w:val="Plain Text"/>
    <w:link w:val="ProsttextChar"/>
    <w:uiPriority w:val="99"/>
    <w:qFormat/>
    <w:rsid w:val="00B32E9D"/>
    <w:pPr>
      <w:shd w:val="pct5" w:color="auto" w:fill="auto"/>
      <w:spacing w:after="0" w:line="240" w:lineRule="auto"/>
    </w:pPr>
    <w:rPr>
      <w:rFonts w:ascii="Consolas" w:hAnsi="Consolas"/>
      <w:noProof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A649D3"/>
    <w:rPr>
      <w:rFonts w:ascii="Consolas" w:hAnsi="Consolas"/>
      <w:noProof/>
      <w:sz w:val="20"/>
      <w:szCs w:val="21"/>
      <w:shd w:val="pct5" w:color="auto" w:fill="auto"/>
    </w:rPr>
  </w:style>
  <w:style w:type="numbering" w:customStyle="1" w:styleId="slovannadpisy">
    <w:name w:val="Číslované nadpisy"/>
    <w:uiPriority w:val="99"/>
    <w:rsid w:val="009D3FC3"/>
    <w:pPr>
      <w:numPr>
        <w:numId w:val="2"/>
      </w:numPr>
    </w:pPr>
  </w:style>
  <w:style w:type="numbering" w:customStyle="1" w:styleId="Plohy">
    <w:name w:val="Přílohy"/>
    <w:uiPriority w:val="99"/>
    <w:rsid w:val="00E36803"/>
    <w:pPr>
      <w:numPr>
        <w:numId w:val="3"/>
      </w:numPr>
    </w:pPr>
  </w:style>
  <w:style w:type="paragraph" w:styleId="Obsah6">
    <w:name w:val="toc 6"/>
    <w:basedOn w:val="Normln"/>
    <w:next w:val="Normln"/>
    <w:autoRedefine/>
    <w:uiPriority w:val="39"/>
    <w:unhideWhenUsed/>
    <w:rsid w:val="00C0370E"/>
    <w:pPr>
      <w:tabs>
        <w:tab w:val="left" w:pos="1560"/>
        <w:tab w:val="right" w:leader="dot" w:pos="9060"/>
      </w:tabs>
      <w:spacing w:after="100"/>
      <w:ind w:left="993"/>
    </w:pPr>
    <w:rPr>
      <w:noProof/>
      <w:kern w:val="24"/>
    </w:rPr>
  </w:style>
  <w:style w:type="paragraph" w:styleId="Rejstk1">
    <w:name w:val="index 1"/>
    <w:basedOn w:val="Normln"/>
    <w:next w:val="Normln"/>
    <w:autoRedefine/>
    <w:uiPriority w:val="99"/>
    <w:unhideWhenUsed/>
    <w:rsid w:val="00AD71CD"/>
    <w:pPr>
      <w:tabs>
        <w:tab w:val="right" w:leader="dot" w:pos="9060"/>
      </w:tabs>
      <w:spacing w:after="0" w:line="240" w:lineRule="auto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72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FB6753"/>
    <w:pPr>
      <w:spacing w:after="0" w:line="240" w:lineRule="auto"/>
      <w:ind w:left="480" w:hanging="240"/>
    </w:pPr>
  </w:style>
  <w:style w:type="paragraph" w:styleId="Revize">
    <w:name w:val="Revision"/>
    <w:hidden/>
    <w:uiPriority w:val="99"/>
    <w:semiHidden/>
    <w:rsid w:val="00EE6D9E"/>
    <w:pPr>
      <w:spacing w:after="0" w:line="240" w:lineRule="auto"/>
    </w:pPr>
    <w:rPr>
      <w:rFonts w:ascii="Times New Roman" w:hAnsi="Times New Roman"/>
      <w:sz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46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46CA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346CA"/>
    <w:rPr>
      <w:vertAlign w:val="superscript"/>
    </w:rPr>
  </w:style>
  <w:style w:type="character" w:styleId="Siln">
    <w:name w:val="Strong"/>
    <w:basedOn w:val="Standardnpsmoodstavce"/>
    <w:uiPriority w:val="22"/>
    <w:rsid w:val="006166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3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image" Target="media/image4.sv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Operating voltage as a function of frequency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975187157877247"/>
          <c:y val="0.16442508962817665"/>
          <c:w val="0.8156880302037276"/>
          <c:h val="0.66086862255800238"/>
        </c:manualLayout>
      </c:layout>
      <c:lineChart>
        <c:grouping val="standard"/>
        <c:varyColors val="0"/>
        <c:ser>
          <c:idx val="0"/>
          <c:order val="0"/>
          <c:tx>
            <c:strRef>
              <c:f>List1!$C$5</c:f>
              <c:strCache>
                <c:ptCount val="1"/>
                <c:pt idx="0">
                  <c:v>U/f [V/Hz]</c:v>
                </c:pt>
              </c:strCache>
            </c:strRef>
          </c:tx>
          <c:spPr>
            <a:ln w="1905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cat>
            <c:numRef>
              <c:f>List1!$C$9:$C$19</c:f>
              <c:numCache>
                <c:formatCode>General</c:formatCode>
                <c:ptCount val="11"/>
                <c:pt idx="0">
                  <c:v>0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25</c:v>
                </c:pt>
                <c:pt idx="6">
                  <c:v>30</c:v>
                </c:pt>
                <c:pt idx="7">
                  <c:v>35</c:v>
                </c:pt>
                <c:pt idx="8">
                  <c:v>40</c:v>
                </c:pt>
                <c:pt idx="9">
                  <c:v>45</c:v>
                </c:pt>
                <c:pt idx="10">
                  <c:v>50</c:v>
                </c:pt>
              </c:numCache>
            </c:numRef>
          </c:cat>
          <c:val>
            <c:numRef>
              <c:f>List1!$D$9:$D$19</c:f>
              <c:numCache>
                <c:formatCode>General</c:formatCode>
                <c:ptCount val="11"/>
                <c:pt idx="0">
                  <c:v>5</c:v>
                </c:pt>
                <c:pt idx="1">
                  <c:v>26</c:v>
                </c:pt>
                <c:pt idx="2">
                  <c:v>48</c:v>
                </c:pt>
                <c:pt idx="3">
                  <c:v>70</c:v>
                </c:pt>
                <c:pt idx="4">
                  <c:v>93</c:v>
                </c:pt>
                <c:pt idx="5">
                  <c:v>116</c:v>
                </c:pt>
                <c:pt idx="6">
                  <c:v>139</c:v>
                </c:pt>
                <c:pt idx="7">
                  <c:v>162</c:v>
                </c:pt>
                <c:pt idx="8">
                  <c:v>185</c:v>
                </c:pt>
                <c:pt idx="9">
                  <c:v>207</c:v>
                </c:pt>
                <c:pt idx="10">
                  <c:v>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61-40A0-9DD1-43A8C2C96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7290207"/>
        <c:axId val="2047286879"/>
      </c:lineChart>
      <c:catAx>
        <c:axId val="2047290207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f [Hz]</a:t>
                </a:r>
                <a:endParaRPr lang="en-US" b="1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86879"/>
        <c:crosses val="autoZero"/>
        <c:auto val="0"/>
        <c:lblAlgn val="ctr"/>
        <c:lblOffset val="100"/>
        <c:tickMarkSkip val="1"/>
        <c:noMultiLvlLbl val="1"/>
      </c:catAx>
      <c:valAx>
        <c:axId val="2047286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2"/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b="1"/>
                  <a:t>U [V]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047290207"/>
        <c:crossesAt val="1"/>
        <c:crossBetween val="midCat"/>
        <c:majorUnit val="25"/>
      </c:valAx>
      <c:spPr>
        <a:solidFill>
          <a:schemeClr val="bg1"/>
        </a:solidFill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  <c:extLst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/>
  </c:spPr>
  <c:txPr>
    <a:bodyPr/>
    <a:lstStyle/>
    <a:p>
      <a:pPr algn="just">
        <a:defRPr>
          <a:solidFill>
            <a:schemeClr val="tx1"/>
          </a:solidFill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3CB813815E34914814C2F07C98C62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65D18B6-0AFA-46C4-8F3E-AAAC1784664D}"/>
      </w:docPartPr>
      <w:docPartBody>
        <w:p w:rsidR="00E5555E" w:rsidRDefault="005E547A" w:rsidP="005E547A">
          <w:pPr>
            <w:pStyle w:val="53CB813815E34914814C2F07C98C6205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8EF89EBDF89747F1A2E4564859A980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0B7E45-B73B-4F9D-9AB6-D2A0D89361FA}"/>
      </w:docPartPr>
      <w:docPartBody>
        <w:p w:rsidR="00934245" w:rsidRDefault="009848FB" w:rsidP="009848FB">
          <w:pPr>
            <w:pStyle w:val="8EF89EBDF89747F1A2E4564859A980C8"/>
          </w:pPr>
          <w:r w:rsidRPr="005470E6">
            <w:rPr>
              <w:rStyle w:val="Zstupntext"/>
            </w:rPr>
            <w:t>[Název]</w:t>
          </w:r>
        </w:p>
      </w:docPartBody>
    </w:docPart>
    <w:docPart>
      <w:docPartPr>
        <w:name w:val="3877E49B095E48E79D1E858BB62E52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89A9EA-7937-4F01-BB2A-1BC44D73AF74}"/>
      </w:docPartPr>
      <w:docPartBody>
        <w:p w:rsidR="00934245" w:rsidRDefault="009848FB"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873F2A04188442C5BB1C45DBFEF1202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1BEFFA8-0F75-4AE7-A821-2F202EE888A0}"/>
      </w:docPartPr>
      <w:docPartBody>
        <w:p w:rsidR="00934245" w:rsidRDefault="009848FB"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BE20876F276B4904ADED9FCE372462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DA1C75-AE29-401B-AD61-4D1578DB0606}"/>
      </w:docPartPr>
      <w:docPartBody>
        <w:p w:rsidR="00934245" w:rsidRDefault="009848FB">
          <w:r w:rsidRPr="00FA11A4">
            <w:rPr>
              <w:rStyle w:val="Zstupntext"/>
            </w:rPr>
            <w:t>[Kategorie]</w:t>
          </w:r>
        </w:p>
      </w:docPartBody>
    </w:docPart>
    <w:docPart>
      <w:docPartPr>
        <w:name w:val="C88F3A9A6888465890C6A79D6D4503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733C61-8999-49AA-9AEE-600F018674C9}"/>
      </w:docPartPr>
      <w:docPartBody>
        <w:p w:rsidR="00934245" w:rsidRDefault="009848FB" w:rsidP="009848FB">
          <w:pPr>
            <w:pStyle w:val="C88F3A9A6888465890C6A79D6D450355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60C8CCEB88224CE3A8FE503C1AC828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CE2C62-A4FB-42B7-94CA-2FD658A8B9FF}"/>
      </w:docPartPr>
      <w:docPartBody>
        <w:p w:rsidR="00934245" w:rsidRDefault="009848FB" w:rsidP="009848FB">
          <w:pPr>
            <w:pStyle w:val="60C8CCEB88224CE3A8FE503C1AC82818"/>
          </w:pPr>
          <w:r w:rsidRPr="00FA11A4">
            <w:rPr>
              <w:rStyle w:val="Zstupntext"/>
            </w:rPr>
            <w:t>[Předmět]</w:t>
          </w:r>
        </w:p>
      </w:docPartBody>
    </w:docPart>
    <w:docPart>
      <w:docPartPr>
        <w:name w:val="D2BE16EDC47A4E7FA06CB4BAB2CD54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795E25-D2E4-48C1-9C7E-FC87956E3C88}"/>
      </w:docPartPr>
      <w:docPartBody>
        <w:p w:rsidR="00934245" w:rsidRDefault="009848FB">
          <w:r w:rsidRPr="00FA11A4">
            <w:rPr>
              <w:rStyle w:val="Zstupntext"/>
            </w:rPr>
            <w:t>[Název]</w:t>
          </w:r>
        </w:p>
      </w:docPartBody>
    </w:docPart>
    <w:docPart>
      <w:docPartPr>
        <w:name w:val="BBD0D605F4DA49639B72F13EF63E0F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FC9E8A9-C34D-4D20-8B91-E360AA6D00D4}"/>
      </w:docPartPr>
      <w:docPartBody>
        <w:p w:rsidR="00FB1B9D" w:rsidRDefault="00934245">
          <w:r w:rsidRPr="00E65EDA">
            <w:rPr>
              <w:rStyle w:val="Zstupntext"/>
            </w:rPr>
            <w:t>[Resumé]</w:t>
          </w:r>
        </w:p>
      </w:docPartBody>
    </w:docPart>
    <w:docPart>
      <w:docPartPr>
        <w:name w:val="5F478A4537F14D4C92846A18C110C93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1742D0-DEA6-41A9-96C4-52693359D862}"/>
      </w:docPartPr>
      <w:docPartBody>
        <w:p w:rsidR="00215AF4" w:rsidRDefault="0036149C" w:rsidP="0036149C">
          <w:pPr>
            <w:pStyle w:val="5F478A4537F14D4C92846A18C110C934"/>
          </w:pPr>
          <w:r w:rsidRPr="00FA11A4">
            <w:rPr>
              <w:rStyle w:val="Zstupntext"/>
            </w:rPr>
            <w:t>[Klíčová slova]</w:t>
          </w:r>
        </w:p>
      </w:docPartBody>
    </w:docPart>
    <w:docPart>
      <w:docPartPr>
        <w:name w:val="DefaultPlaceholder_-18540134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81DDF0B-3BC2-42E9-A8FA-E1302AA2F9B1}"/>
      </w:docPartPr>
      <w:docPartBody>
        <w:p w:rsidR="00D45A9E" w:rsidRDefault="00CB5822">
          <w:r w:rsidRPr="00BA3123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B05462-EAB6-4671-8549-4F7D3688EDDA}"/>
      </w:docPartPr>
      <w:docPartBody>
        <w:p w:rsidR="00D45A9E" w:rsidRDefault="00CB5822">
          <w:r w:rsidRPr="00BA3123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532FF0B22B347C9AFED82B6BA0C54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DBF026-6A1F-4344-BEE4-1655ED71FDBE}"/>
      </w:docPartPr>
      <w:docPartBody>
        <w:p w:rsidR="00D45A9E" w:rsidRDefault="00CB5822">
          <w:r w:rsidRPr="00BA3123">
            <w:rPr>
              <w:rStyle w:val="Zstupntext"/>
            </w:rPr>
            <w:t>[Komentáře]</w:t>
          </w:r>
        </w:p>
      </w:docPartBody>
    </w:docPart>
    <w:docPart>
      <w:docPartPr>
        <w:name w:val="D713BB3B7CBA4C8BBC773BDF8A3DEE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97A52E-D715-49E8-8728-95F4BA0EB05B}"/>
      </w:docPartPr>
      <w:docPartBody>
        <w:p w:rsidR="00D45A9E" w:rsidRDefault="00CB5822" w:rsidP="00CB5822">
          <w:pPr>
            <w:pStyle w:val="D713BB3B7CBA4C8BBC773BDF8A3DEE60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269646A67F2C416D88DE61C772C1B4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DE0B9C-CA47-4E1C-8189-3B5066A0A759}"/>
      </w:docPartPr>
      <w:docPartBody>
        <w:p w:rsidR="00921028" w:rsidRDefault="009D41BE" w:rsidP="009D41BE">
          <w:pPr>
            <w:pStyle w:val="269646A67F2C416D88DE61C772C1B43C"/>
          </w:pPr>
          <w:r w:rsidRPr="00FA11A4">
            <w:rPr>
              <w:rStyle w:val="Zstupntext"/>
            </w:rPr>
            <w:t>[Autor]</w:t>
          </w:r>
        </w:p>
      </w:docPartBody>
    </w:docPart>
    <w:docPart>
      <w:docPartPr>
        <w:name w:val="58B9E2CCD4CB4E2083B73ABD298901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0C8CFF9-CB38-4D6D-AAC4-EFA470FABED0}"/>
      </w:docPartPr>
      <w:docPartBody>
        <w:p w:rsidR="00921028" w:rsidRDefault="009D41BE" w:rsidP="009D41BE">
          <w:pPr>
            <w:pStyle w:val="58B9E2CCD4CB4E2083B73ABD298901B1"/>
          </w:pPr>
          <w:r w:rsidRPr="00FA11A4">
            <w:rPr>
              <w:rStyle w:val="Zstupntext"/>
            </w:rPr>
            <w:t>[Nadřízený]</w:t>
          </w:r>
        </w:p>
      </w:docPartBody>
    </w:docPart>
    <w:docPart>
      <w:docPartPr>
        <w:name w:val="Academic Equation"/>
        <w:style w:val="Normální"/>
        <w:category>
          <w:name w:val="Obecné"/>
          <w:gallery w:val="eq"/>
        </w:category>
        <w:behaviors>
          <w:behavior w:val="p"/>
        </w:behaviors>
        <w:description w:val="Equation template enclosed in a table. Follows recommended standards for equation formating."/>
        <w:guid w:val="{9CF9480B-8626-49C5-AA73-E43913416363}"/>
      </w:docPartPr>
      <w:docPartBody>
        <w:tbl>
          <w:tblPr>
            <w:tblStyle w:val="Mkatabulky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726"/>
            <w:gridCol w:w="7620"/>
            <w:gridCol w:w="726"/>
          </w:tblGrid>
          <w:tr w:rsidR="002D3D6B" w:rsidRPr="00EE63E4" w:rsidTr="007A63DC">
            <w:tc>
              <w:tcPr>
                <w:tcW w:w="400" w:type="pct"/>
              </w:tcPr>
              <w:p w:rsidR="002D3D6B" w:rsidRPr="00EE63E4" w:rsidRDefault="002D3D6B" w:rsidP="007A63DC">
                <w:pPr>
                  <w:rPr>
                    <w:lang w:val="en-GB"/>
                  </w:rPr>
                </w:pPr>
              </w:p>
            </w:tc>
            <w:tc>
              <w:tcPr>
                <w:tcW w:w="4200" w:type="pct"/>
              </w:tcPr>
              <w:p w:rsidR="002D3D6B" w:rsidRPr="00EE63E4" w:rsidRDefault="002D3D6B" w:rsidP="007A63DC">
                <w:pPr>
                  <w:keepNext/>
                  <w:jc w:val="center"/>
                  <w:rPr>
                    <w:lang w:val="en-GB"/>
                  </w:rPr>
                </w:pPr>
                <m:oMathPara>
                  <m:oMath>
                    <m:r>
                      <w:rPr>
                        <w:rFonts w:ascii="Cambria Math" w:hAnsi="Cambria Math"/>
                      </w:rPr>
                      <m:t>Equation</m:t>
                    </m:r>
                  </m:oMath>
                </m:oMathPara>
              </w:p>
            </w:tc>
            <w:tc>
              <w:tcPr>
                <w:tcW w:w="400" w:type="pct"/>
              </w:tcPr>
              <w:p w:rsidR="002D3D6B" w:rsidRPr="00EE63E4" w:rsidRDefault="002D3D6B" w:rsidP="007A63DC">
                <w:pPr>
                  <w:pStyle w:val="Titulek"/>
                  <w:jc w:val="right"/>
                </w:pPr>
                <w:bookmarkStart w:id="0" w:name="_Toc121274679"/>
                <w:bookmarkStart w:id="1" w:name="_Toc121274810"/>
                <w:r w:rsidRPr="00EE63E4">
                  <w:t>(</w:t>
                </w:r>
                <w:r w:rsidRPr="00EE63E4">
                  <w:fldChar w:fldCharType="begin"/>
                </w:r>
                <w:r w:rsidRPr="00EE63E4">
                  <w:instrText xml:space="preserve"> STYLEREF 1 \s </w:instrText>
                </w:r>
                <w:r w:rsidRPr="00EE63E4">
                  <w:fldChar w:fldCharType="separate"/>
                </w:r>
                <w:r w:rsidRPr="00EE63E4">
                  <w:rPr>
                    <w:noProof/>
                  </w:rPr>
                  <w:t>1</w:t>
                </w:r>
                <w:r w:rsidRPr="00EE63E4">
                  <w:rPr>
                    <w:noProof/>
                  </w:rPr>
                  <w:fldChar w:fldCharType="end"/>
                </w:r>
                <w:r w:rsidRPr="00EE63E4">
                  <w:t>.</w:t>
                </w:r>
                <w:r w:rsidRPr="00EE63E4">
                  <w:fldChar w:fldCharType="begin"/>
                </w:r>
                <w:r w:rsidRPr="00EE63E4">
                  <w:instrText xml:space="preserve"> SEQ Rovnice \* ARABIC \s 1 </w:instrText>
                </w:r>
                <w:r w:rsidRPr="00EE63E4">
                  <w:fldChar w:fldCharType="separate"/>
                </w:r>
                <w:r w:rsidRPr="00EE63E4">
                  <w:rPr>
                    <w:noProof/>
                  </w:rPr>
                  <w:t>1</w:t>
                </w:r>
                <w:r w:rsidRPr="00EE63E4">
                  <w:rPr>
                    <w:noProof/>
                  </w:rPr>
                  <w:fldChar w:fldCharType="end"/>
                </w:r>
                <w:r w:rsidRPr="00EE63E4">
                  <w:t>)</w:t>
                </w:r>
                <w:bookmarkEnd w:id="0"/>
                <w:bookmarkEnd w:id="1"/>
              </w:p>
            </w:tc>
          </w:tr>
        </w:tbl>
        <w:p w:rsidR="00152ACB" w:rsidRDefault="00152ACB"/>
      </w:docPartBody>
    </w:docPart>
    <w:docPart>
      <w:docPartPr>
        <w:name w:val="B1FC0B6760A5442AAC6D246DD7B7BC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FEBD720-20CB-4CCF-A48C-74485D7C80C4}"/>
      </w:docPartPr>
      <w:docPartBody>
        <w:p w:rsidR="000C6F42" w:rsidRDefault="00296CC6">
          <w:r w:rsidRPr="00993FF3">
            <w:rPr>
              <w:rStyle w:val="Zstupntext"/>
            </w:rPr>
            <w:t>Enter Study branch</w:t>
          </w:r>
        </w:p>
      </w:docPartBody>
    </w:docPart>
    <w:docPart>
      <w:docPartPr>
        <w:name w:val="9055C9A58306461E9EF05DF41BCC15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938D69-84B8-4638-9CC9-10CBECCE7B54}"/>
      </w:docPartPr>
      <w:docPartBody>
        <w:p w:rsidR="000C6F42" w:rsidRDefault="00296CC6">
          <w:r w:rsidRPr="00993FF3">
            <w:rPr>
              <w:rStyle w:val="Zstupntext"/>
            </w:rPr>
            <w:t>Enter Department</w:t>
          </w:r>
        </w:p>
      </w:docPartBody>
    </w:docPart>
    <w:docPart>
      <w:docPartPr>
        <w:name w:val="A83AE6A59F6543DF9EE32440029816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012414-577E-4B69-B577-1DD2C5ED3FAD}"/>
      </w:docPartPr>
      <w:docPartBody>
        <w:p w:rsidR="000C6F42" w:rsidRDefault="00296CC6">
          <w:r w:rsidRPr="0094211A">
            <w:rPr>
              <w:rStyle w:val="Zstupntext"/>
            </w:rPr>
            <w:t>Enter or select Date of assignment</w:t>
          </w:r>
        </w:p>
      </w:docPartBody>
    </w:docPart>
    <w:docPart>
      <w:docPartPr>
        <w:name w:val="CBEAB73DF8824F379DBAD6DD4D32CAD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093F2F7-B576-44D4-9E9E-02188592C760}"/>
      </w:docPartPr>
      <w:docPartBody>
        <w:p w:rsidR="000C6F42" w:rsidRDefault="00296CC6">
          <w:r w:rsidRPr="0094211A">
            <w:rPr>
              <w:rStyle w:val="Zstupntext"/>
            </w:rPr>
            <w:t>Enter Study branch</w:t>
          </w:r>
        </w:p>
      </w:docPartBody>
    </w:docPart>
    <w:docPart>
      <w:docPartPr>
        <w:name w:val="6359218F5C3A4F8A933055029927C4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911299-3ACE-46D7-8F07-08D401ADC907}"/>
      </w:docPartPr>
      <w:docPartBody>
        <w:p w:rsidR="000C6F42" w:rsidRDefault="00296CC6">
          <w:r w:rsidRPr="0094211A">
            <w:rPr>
              <w:rStyle w:val="Zstupntext"/>
            </w:rPr>
            <w:t>Enter Department</w:t>
          </w:r>
        </w:p>
      </w:docPartBody>
    </w:docPart>
    <w:docPart>
      <w:docPartPr>
        <w:name w:val="D78634FDB529454D962127D9FAAED9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BDC60A-2CF4-4CF4-97C2-5ED9AD2A7C94}"/>
      </w:docPartPr>
      <w:docPartBody>
        <w:p w:rsidR="000C6F42" w:rsidRDefault="00296CC6">
          <w:r w:rsidRPr="0094211A">
            <w:rPr>
              <w:rStyle w:val="Zstupntext"/>
            </w:rPr>
            <w:t>Enter or select Date of assignment</w:t>
          </w:r>
        </w:p>
      </w:docPartBody>
    </w:docPart>
    <w:docPart>
      <w:docPartPr>
        <w:name w:val="A64346C491244091ABC8046309929D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71D85D-952E-40B0-92D6-A890A0CBED52}"/>
      </w:docPartPr>
      <w:docPartBody>
        <w:p w:rsidR="000C6F42" w:rsidRDefault="00296CC6">
          <w:r w:rsidRPr="0094211A">
            <w:rPr>
              <w:rStyle w:val="Zstupntext"/>
            </w:rPr>
            <w:t>Enter or select Date of submission</w:t>
          </w:r>
        </w:p>
      </w:docPartBody>
    </w:docPart>
    <w:docPart>
      <w:docPartPr>
        <w:name w:val="D8978AA4BD744D0C87B502B1786198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AE4BD0-4362-4DF3-A351-470CE3CF37D8}"/>
      </w:docPartPr>
      <w:docPartBody>
        <w:p w:rsidR="000C6F42" w:rsidRDefault="00296CC6">
          <w:r w:rsidRPr="0094211A">
            <w:rPr>
              <w:rStyle w:val="Zstupntext"/>
            </w:rPr>
            <w:t>Enter Department</w:t>
          </w:r>
        </w:p>
      </w:docPartBody>
    </w:docPart>
    <w:docPart>
      <w:docPartPr>
        <w:name w:val="82F367EDE2A84B7B9BE33D4B1E7B32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56B2C52-6301-4D12-BC03-D39BEF81C352}"/>
      </w:docPartPr>
      <w:docPartBody>
        <w:p w:rsidR="000C6F42" w:rsidRDefault="00296CC6">
          <w:r w:rsidRPr="0094211A">
            <w:rPr>
              <w:rStyle w:val="Zstupntext"/>
            </w:rPr>
            <w:t>Enter or select Date of assignment</w:t>
          </w:r>
        </w:p>
      </w:docPartBody>
    </w:docPart>
    <w:docPart>
      <w:docPartPr>
        <w:name w:val="4476FC4E2EBC49798CE02EF9CAC420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FC9D48A-9A9F-4D42-9A62-8A4AC36F9B2D}"/>
      </w:docPartPr>
      <w:docPartBody>
        <w:p w:rsidR="000C6F42" w:rsidRDefault="00296CC6">
          <w:r w:rsidRPr="0094211A">
            <w:rPr>
              <w:rStyle w:val="Zstupntext"/>
            </w:rPr>
            <w:t>Enter or select Date of submission</w:t>
          </w:r>
        </w:p>
      </w:docPartBody>
    </w:docPart>
    <w:docPart>
      <w:docPartPr>
        <w:name w:val="E1C990E9F5614CA6B7178FEF2B4413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9C3B60-6E28-4DE1-9EAF-9E869E4EEA79}"/>
      </w:docPartPr>
      <w:docPartBody>
        <w:p w:rsidR="000C6F42" w:rsidRDefault="00296CC6">
          <w:r w:rsidRPr="0094211A">
            <w:rPr>
              <w:rStyle w:val="Zstupntext"/>
            </w:rPr>
            <w:t>Enter Dean of faculty</w:t>
          </w:r>
        </w:p>
      </w:docPartBody>
    </w:docPart>
    <w:docPart>
      <w:docPartPr>
        <w:name w:val="4E0F84AD35344B5692E17A24C5A3EAE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85B2C9-F44A-411D-90E7-AA6CD6AF9A20}"/>
      </w:docPartPr>
      <w:docPartBody>
        <w:p w:rsidR="000C6F42" w:rsidRDefault="00296CC6">
          <w:r w:rsidRPr="0094211A">
            <w:rPr>
              <w:rStyle w:val="Zstupntext"/>
            </w:rPr>
            <w:t>Enter Head of institute</w:t>
          </w:r>
        </w:p>
      </w:docPartBody>
    </w:docPart>
    <w:docPart>
      <w:docPartPr>
        <w:name w:val="11F0E488ADD34087AEE3CE00299790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83134C-A650-4837-B1AA-5A9D42E9D305}"/>
      </w:docPartPr>
      <w:docPartBody>
        <w:p w:rsidR="000C6F42" w:rsidRDefault="00296CC6">
          <w:r w:rsidRPr="0094211A">
            <w:rPr>
              <w:rStyle w:val="Zstupntext"/>
            </w:rPr>
            <w:t>Enter or select Date of assignment</w:t>
          </w:r>
        </w:p>
      </w:docPartBody>
    </w:docPart>
    <w:docPart>
      <w:docPartPr>
        <w:name w:val="B37490A24CA14C43A10CD81E583DA6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9620B3-E1EE-4539-B5DD-FB2462241706}"/>
      </w:docPartPr>
      <w:docPartBody>
        <w:p w:rsidR="000C6F42" w:rsidRDefault="00296CC6">
          <w:r w:rsidRPr="0094211A">
            <w:rPr>
              <w:rStyle w:val="Zstupntext"/>
            </w:rPr>
            <w:t>Enter or select Date of declaration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Inter">
    <w:panose1 w:val="02000503000000020004"/>
    <w:charset w:val="EE"/>
    <w:family w:val="auto"/>
    <w:pitch w:val="variable"/>
    <w:sig w:usb0="E0000AFF" w:usb1="5200A1FF" w:usb2="0000002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47A"/>
    <w:rsid w:val="00001542"/>
    <w:rsid w:val="00002DEF"/>
    <w:rsid w:val="00015963"/>
    <w:rsid w:val="000163FC"/>
    <w:rsid w:val="000323F4"/>
    <w:rsid w:val="000565C2"/>
    <w:rsid w:val="000566FD"/>
    <w:rsid w:val="000B2F7B"/>
    <w:rsid w:val="000C1CA9"/>
    <w:rsid w:val="000C6F42"/>
    <w:rsid w:val="000D7DB5"/>
    <w:rsid w:val="000F0842"/>
    <w:rsid w:val="001250C9"/>
    <w:rsid w:val="00147359"/>
    <w:rsid w:val="00152ACB"/>
    <w:rsid w:val="001B06A7"/>
    <w:rsid w:val="001C216E"/>
    <w:rsid w:val="001E4269"/>
    <w:rsid w:val="001F0A6B"/>
    <w:rsid w:val="00201739"/>
    <w:rsid w:val="00205BA9"/>
    <w:rsid w:val="00215AF4"/>
    <w:rsid w:val="00222EA0"/>
    <w:rsid w:val="00296CC6"/>
    <w:rsid w:val="002A0402"/>
    <w:rsid w:val="002B031C"/>
    <w:rsid w:val="002C0FDD"/>
    <w:rsid w:val="002D3D6B"/>
    <w:rsid w:val="002E6019"/>
    <w:rsid w:val="002F7B77"/>
    <w:rsid w:val="00301643"/>
    <w:rsid w:val="00336F04"/>
    <w:rsid w:val="00354EF1"/>
    <w:rsid w:val="0036149C"/>
    <w:rsid w:val="00372E23"/>
    <w:rsid w:val="003B4125"/>
    <w:rsid w:val="0044594C"/>
    <w:rsid w:val="00452258"/>
    <w:rsid w:val="00463FDA"/>
    <w:rsid w:val="00486522"/>
    <w:rsid w:val="004A5C85"/>
    <w:rsid w:val="004C1BEE"/>
    <w:rsid w:val="004C7954"/>
    <w:rsid w:val="004D0393"/>
    <w:rsid w:val="004E0408"/>
    <w:rsid w:val="00514F25"/>
    <w:rsid w:val="00526309"/>
    <w:rsid w:val="005A0D4D"/>
    <w:rsid w:val="005B124B"/>
    <w:rsid w:val="005C0101"/>
    <w:rsid w:val="005C63E2"/>
    <w:rsid w:val="005E12E3"/>
    <w:rsid w:val="005E547A"/>
    <w:rsid w:val="005F7CAD"/>
    <w:rsid w:val="00606EA5"/>
    <w:rsid w:val="006326E7"/>
    <w:rsid w:val="00633432"/>
    <w:rsid w:val="0066525F"/>
    <w:rsid w:val="00683D17"/>
    <w:rsid w:val="00692976"/>
    <w:rsid w:val="006A0427"/>
    <w:rsid w:val="006B5460"/>
    <w:rsid w:val="00711F55"/>
    <w:rsid w:val="007649C7"/>
    <w:rsid w:val="0078348D"/>
    <w:rsid w:val="007962AF"/>
    <w:rsid w:val="007976C8"/>
    <w:rsid w:val="007B2D7A"/>
    <w:rsid w:val="007C3E4B"/>
    <w:rsid w:val="007F1A37"/>
    <w:rsid w:val="008335C6"/>
    <w:rsid w:val="008E33BA"/>
    <w:rsid w:val="008F71A9"/>
    <w:rsid w:val="009145A8"/>
    <w:rsid w:val="00921028"/>
    <w:rsid w:val="00934245"/>
    <w:rsid w:val="00954C03"/>
    <w:rsid w:val="009848FB"/>
    <w:rsid w:val="009A2CE7"/>
    <w:rsid w:val="009D41BE"/>
    <w:rsid w:val="009F7438"/>
    <w:rsid w:val="00A145D9"/>
    <w:rsid w:val="00A33FCD"/>
    <w:rsid w:val="00A36E39"/>
    <w:rsid w:val="00A64E42"/>
    <w:rsid w:val="00A825EC"/>
    <w:rsid w:val="00AC3204"/>
    <w:rsid w:val="00AD15AA"/>
    <w:rsid w:val="00B3700A"/>
    <w:rsid w:val="00B748F3"/>
    <w:rsid w:val="00BB7AAC"/>
    <w:rsid w:val="00BC2898"/>
    <w:rsid w:val="00C41AE6"/>
    <w:rsid w:val="00C51F70"/>
    <w:rsid w:val="00C8137E"/>
    <w:rsid w:val="00CB5822"/>
    <w:rsid w:val="00D00442"/>
    <w:rsid w:val="00D45A9E"/>
    <w:rsid w:val="00DC123A"/>
    <w:rsid w:val="00E23A29"/>
    <w:rsid w:val="00E47D5F"/>
    <w:rsid w:val="00E5555E"/>
    <w:rsid w:val="00E570D6"/>
    <w:rsid w:val="00E632AD"/>
    <w:rsid w:val="00E92594"/>
    <w:rsid w:val="00EE43B0"/>
    <w:rsid w:val="00F16074"/>
    <w:rsid w:val="00F57C79"/>
    <w:rsid w:val="00FB1B9D"/>
    <w:rsid w:val="00FC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547A"/>
    <w:rPr>
      <w:rFonts w:cs="Times New Roman"/>
      <w:sz w:val="3276"/>
      <w:szCs w:val="327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96CC6"/>
    <w:rPr>
      <w:color w:val="808080"/>
    </w:rPr>
  </w:style>
  <w:style w:type="paragraph" w:customStyle="1" w:styleId="53CB813815E34914814C2F07C98C6205">
    <w:name w:val="53CB813815E34914814C2F07C98C6205"/>
    <w:rsid w:val="005E547A"/>
  </w:style>
  <w:style w:type="paragraph" w:customStyle="1" w:styleId="8EF89EBDF89747F1A2E4564859A980C8">
    <w:name w:val="8EF89EBDF89747F1A2E4564859A980C8"/>
    <w:rsid w:val="009848FB"/>
  </w:style>
  <w:style w:type="paragraph" w:customStyle="1" w:styleId="C88F3A9A6888465890C6A79D6D450355">
    <w:name w:val="C88F3A9A6888465890C6A79D6D450355"/>
    <w:rsid w:val="009848FB"/>
  </w:style>
  <w:style w:type="paragraph" w:customStyle="1" w:styleId="60C8CCEB88224CE3A8FE503C1AC82818">
    <w:name w:val="60C8CCEB88224CE3A8FE503C1AC82818"/>
    <w:rsid w:val="009848FB"/>
  </w:style>
  <w:style w:type="paragraph" w:customStyle="1" w:styleId="5F478A4537F14D4C92846A18C110C934">
    <w:name w:val="5F478A4537F14D4C92846A18C110C934"/>
    <w:rsid w:val="0036149C"/>
  </w:style>
  <w:style w:type="table" w:styleId="Mkatabulky">
    <w:name w:val="Table Grid"/>
    <w:basedOn w:val="Normlntabulka"/>
    <w:uiPriority w:val="39"/>
    <w:rsid w:val="002D3D6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713BB3B7CBA4C8BBC773BDF8A3DEE60">
    <w:name w:val="D713BB3B7CBA4C8BBC773BDF8A3DEE60"/>
    <w:rsid w:val="00CB5822"/>
  </w:style>
  <w:style w:type="paragraph" w:styleId="Titulek">
    <w:name w:val="caption"/>
    <w:basedOn w:val="Normln"/>
    <w:next w:val="Normln"/>
    <w:uiPriority w:val="35"/>
    <w:unhideWhenUsed/>
    <w:qFormat/>
    <w:rsid w:val="002D3D6B"/>
    <w:pPr>
      <w:spacing w:before="80" w:line="240" w:lineRule="auto"/>
      <w:jc w:val="center"/>
    </w:pPr>
    <w:rPr>
      <w:rFonts w:ascii="Times New Roman" w:eastAsiaTheme="minorHAnsi" w:hAnsi="Times New Roman" w:cstheme="minorBidi"/>
      <w:iCs/>
      <w:sz w:val="24"/>
      <w:szCs w:val="18"/>
      <w:lang w:val="en-GB" w:eastAsia="en-US"/>
    </w:rPr>
  </w:style>
  <w:style w:type="paragraph" w:customStyle="1" w:styleId="269646A67F2C416D88DE61C772C1B43C">
    <w:name w:val="269646A67F2C416D88DE61C772C1B43C"/>
    <w:rsid w:val="009D41BE"/>
  </w:style>
  <w:style w:type="paragraph" w:customStyle="1" w:styleId="58B9E2CCD4CB4E2083B73ABD298901B1">
    <w:name w:val="58B9E2CCD4CB4E2083B73ABD298901B1"/>
    <w:rsid w:val="009D41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19" row="5">
    <wetp:webextensionref xmlns:r="http://schemas.openxmlformats.org/officeDocument/2006/relationships" r:id="rId1"/>
  </wetp:taskpane>
  <wetp:taskpane dockstate="right" visibility="0" width="419" row="4">
    <wetp:webextensionref xmlns:r="http://schemas.openxmlformats.org/officeDocument/2006/relationships" r:id="rId2"/>
  </wetp:taskpane>
  <wetp:taskpane dockstate="right" visibility="0" width="419" row="4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B2662C15-A382-4EE6-B495-B7A5EC86DB3A}">
  <we:reference id="wa104382008" version="1.1.0.0" store="cs-CZ" storeType="OMEX"/>
  <we:alternateReferences>
    <we:reference id="wa104382008" version="1.1.0.0" store="WA104382008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269E7B9B-8EC6-4736-B894-EDA309107C33}">
  <we:reference id="wa200000011" version="1.0.1.0" store="cs-CZ" storeType="OMEX"/>
  <we:alternateReferences>
    <we:reference id="wa200000011" version="1.0.1.0" store="WA200000011" storeType="OMEX"/>
  </we:alternateReferences>
  <we:properties>
    <we:property name="theme" value="&quot;VS&quot;"/>
    <we:property name="language" value="&quot;VbScript&quot;"/>
  </we:properties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2EE51F63-9F9B-4E02-A941-428055E9FD21}">
  <we:reference id="wa104099688" version="1.4.0.0" store="cs-CZ" storeType="OMEX"/>
  <we:alternateReferences>
    <we:reference id="WA104099688" version="1.4.0.0" store="WA10409968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{Abstract}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3.xml><?xml version="1.0" encoding="utf-8"?>
<EDP_OtherDocProps xmlns="http://TheAnchorage/EDP_OtherDocProps">
  <Creation_date/>
  <Hyperlink_base/>
  <Last_author/>
  <Last_print_date/>
  <Last_save_time/>
  <Number_of_bytes/>
  <Number_of_characters/>
  <Number_of_characters__with_spaces___/>
  <Number_of_lines/>
  <Number_of_pages/>
  <Number_of_paragraphs/>
  <Number_of_words/>
  <Revision_number/>
  <Security/>
  <Style_sheet/>
  <Template/>
  <Total_editing_time/>
</EDP_OtherDocProps>
</file>

<file path=customXml/item4.xml><?xml version="1.0" encoding="utf-8"?>
<!--Your custom file namespace (xmlns) must match this one.-->
<EnhancedDocProps xmlns="http://TheAnchorage/EDP_UserDefined_PsuedoProperties">
  <!--You can enter up to 998 pseudo properties.-->
  <!--Only alpha-numeric characters (first char must be alpha)
      and the underscore may be used to define a property.</!-->
  <!-- You can use this file as a template for creating your
       own custom XML file. Plain text nodes need no
       defined attributes.</!-->
  <Study_branch>{Delete row if not listed}</Study_branch>
  <Department>{Department}</Department>
  <Dean_of_faculty>{Dean of faculty}</Dean_of_faculty>
  <Head_of_institute>{Head of institute}</Head_of_institute>
  <Acknowledgements>{Acknowledgements}</Acknowledgements>
  <!--Nodes for dropdownlist, combobox, date, richtext,
      picture and checkbox content need a type attribute as shown
      DDL and CBOX type can include an LE attribute to
      define the list entries delimited uing the pipe
      character.<!-->
  <UserDefined_DropdownList_1 type="DDL" LE="Male|Female"/>
  <UserDefined_DropdownList_2 type="DDL" LE="Yes|No|Maybe"/>
  <UserDefined_DropdownList_3 type="DDL" LE="True|False"/>
  <!-- Here is an ever changing list where a ComboBox may be appropriate-->
  <UserDefined_Combobox type="CBOX" LE="Male|Female|Binary Person"/>
  <Date_of_assignment type="DATE">{Date of assignment}</Date_of_assignment>
  <Date_of_declaration type="DATE">{Date of declaration}</Date_of_declaration>
  <Date_of_submission type="DATE">{Date of submission}</Date_of_submission>
  <UserDefined_Pic type="PIC"/>
  <UserDefined_RichText type="RT"/>
  <UserDefined_Checkbox type="CHK"/>
</EnhancedDocProp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89FA67-67F6-40F5-AD53-1C58C29C24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8CBE1F-F817-421B-AAAE-FF345756C870}">
  <ds:schemaRefs>
    <ds:schemaRef ds:uri="http://TheAnchorage/EDP_OtherDocProps"/>
  </ds:schemaRefs>
</ds:datastoreItem>
</file>

<file path=customXml/itemProps4.xml><?xml version="1.0" encoding="utf-8"?>
<ds:datastoreItem xmlns:ds="http://schemas.openxmlformats.org/officeDocument/2006/customXml" ds:itemID="{1B79F808-3321-4933-BB9A-8AE304D51598}">
  <ds:schemaRefs>
    <ds:schemaRef ds:uri="http://TheAnchorage/EDP_UserDefined_Psuedo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Sablona_DP_FS_TUL_EN.dotx</Template>
  <TotalTime>3415</TotalTime>
  <Pages>17</Pages>
  <Words>793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{Title}</vt:lpstr>
    </vt:vector>
  </TitlesOfParts>
  <Manager>{Supervisor}</Manager>
  <Company>Technická univerzita v Liberci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{Title}</dc:title>
  <dc:subject>{Study programme}</dc:subject>
  <dc:creator>{Author}</dc:creator>
  <cp:keywords>{Keywords}</cp:keywords>
  <dc:description>{Identification number}</dc:description>
  <cp:lastModifiedBy>Ondřej Wiener</cp:lastModifiedBy>
  <cp:revision>731</cp:revision>
  <cp:lastPrinted>2023-02-26T20:09:00Z</cp:lastPrinted>
  <dcterms:created xsi:type="dcterms:W3CDTF">2022-11-07T10:30:00Z</dcterms:created>
  <dcterms:modified xsi:type="dcterms:W3CDTF">2023-03-15T16:07:00Z</dcterms:modified>
  <cp:category>Master Thesis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id="SE5tqHhB"/&gt;&lt;style id="http://www.zotero.org/styles/iso690-numeric-brackets-cs" hasBibliography="1" bibliographyStyleHasBeenSet="1"/&gt;&lt;prefs&gt;&lt;pref name="fieldType" value="Field"/&gt;&lt;/prefs&gt;&lt;/data&gt;</vt:lpwstr>
  </property>
</Properties>
</file>